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E0A" w:rsidRPr="008315CB" w:rsidRDefault="00283E0A" w:rsidP="00B9706B">
      <w:pPr>
        <w:bidi/>
        <w:jc w:val="both"/>
        <w:rPr>
          <w:rFonts w:cs="B Mitra"/>
          <w:noProof/>
          <w:szCs w:val="28"/>
        </w:rPr>
      </w:pPr>
      <w:r w:rsidRPr="008315CB">
        <w:rPr>
          <w:rFonts w:cs="B Mitra"/>
          <w:noProof/>
          <w:szCs w:val="28"/>
        </w:rPr>
        <w:drawing>
          <wp:anchor distT="0" distB="0" distL="114300" distR="114300" simplePos="0" relativeHeight="251662336" behindDoc="1" locked="0" layoutInCell="1" allowOverlap="1">
            <wp:simplePos x="0" y="0"/>
            <wp:positionH relativeFrom="page">
              <wp:align>left</wp:align>
            </wp:positionH>
            <wp:positionV relativeFrom="paragraph">
              <wp:posOffset>-938368</wp:posOffset>
            </wp:positionV>
            <wp:extent cx="8395970" cy="5103517"/>
            <wp:effectExtent l="0" t="0" r="508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24.jpg"/>
                    <pic:cNvPicPr/>
                  </pic:nvPicPr>
                  <pic:blipFill rotWithShape="1">
                    <a:blip r:embed="rId8" cstate="print">
                      <a:extLst>
                        <a:ext uri="{28A0092B-C50C-407E-A947-70E740481C1C}">
                          <a14:useLocalDpi xmlns:a14="http://schemas.microsoft.com/office/drawing/2010/main" val="0"/>
                        </a:ext>
                      </a:extLst>
                    </a:blip>
                    <a:srcRect b="40362"/>
                    <a:stretch/>
                  </pic:blipFill>
                  <pic:spPr bwMode="auto">
                    <a:xfrm>
                      <a:off x="0" y="0"/>
                      <a:ext cx="8395970" cy="5103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7E9" w:rsidRPr="008315CB" w:rsidRDefault="00D077E9" w:rsidP="00B9706B">
      <w:pPr>
        <w:bidi/>
        <w:jc w:val="both"/>
        <w:rPr>
          <w:rFonts w:cs="B Mitra"/>
          <w:szCs w:val="28"/>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8315CB" w:rsidTr="00D077E9">
        <w:trPr>
          <w:trHeight w:val="1894"/>
        </w:trPr>
        <w:tc>
          <w:tcPr>
            <w:tcW w:w="5580" w:type="dxa"/>
            <w:tcBorders>
              <w:top w:val="nil"/>
              <w:left w:val="nil"/>
              <w:bottom w:val="nil"/>
              <w:right w:val="nil"/>
            </w:tcBorders>
          </w:tcPr>
          <w:p w:rsidR="00D077E9" w:rsidRPr="008315CB" w:rsidRDefault="0046046F" w:rsidP="00B9706B">
            <w:pPr>
              <w:bidi/>
              <w:jc w:val="both"/>
              <w:rPr>
                <w:rFonts w:cs="B Mitra"/>
                <w:szCs w:val="28"/>
              </w:rPr>
            </w:pPr>
            <w:r w:rsidRPr="008315CB">
              <w:rPr>
                <w:rFonts w:cs="B Mitra"/>
                <w:noProof/>
                <w:szCs w:val="28"/>
              </w:rPr>
              <mc:AlternateContent>
                <mc:Choice Requires="wps">
                  <w:drawing>
                    <wp:anchor distT="0" distB="0" distL="114300" distR="114300" simplePos="0" relativeHeight="251668480" behindDoc="0" locked="0" layoutInCell="1" allowOverlap="1">
                      <wp:simplePos x="0" y="0"/>
                      <wp:positionH relativeFrom="column">
                        <wp:posOffset>322004</wp:posOffset>
                      </wp:positionH>
                      <wp:positionV relativeFrom="paragraph">
                        <wp:posOffset>1043601</wp:posOffset>
                      </wp:positionV>
                      <wp:extent cx="1329055" cy="5632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29055"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71C8" w:rsidRPr="0046046F" w:rsidRDefault="004171C8"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5.35pt;margin-top:82.15pt;width:104.6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" filled="f" stroked="f" strokeweight=".5pt">
                      <v:textbox>
                        <w:txbxContent>
                          <w:p w:rsidR="004171C8" w:rsidRPr="0046046F" w:rsidRDefault="004171C8" w:rsidP="0046046F">
                            <w:pPr>
                              <w:jc w:val="center"/>
                              <w:rPr>
                                <w:rFonts w:ascii="IranNastaliq" w:hAnsi="IranNastaliq" w:cs="IranNastaliq"/>
                                <w:b w:val="0"/>
                                <w:bCs/>
                                <w:color w:val="E02835"/>
                                <w:sz w:val="48"/>
                                <w:szCs w:val="40"/>
                                <w:lang w:bidi="fa-IR"/>
                                <w14:textOutline w14:w="9525" w14:cap="rnd" w14:cmpd="sng" w14:algn="ctr">
                                  <w14:noFill/>
                                  <w14:prstDash w14:val="solid"/>
                                  <w14:bevel/>
                                </w14:textOutline>
                              </w:rPr>
                            </w:pPr>
                            <w:r w:rsidRPr="0046046F">
                              <w:rPr>
                                <w:rFonts w:ascii="IranNastaliq" w:hAnsi="IranNastaliq" w:cs="IranNastaliq"/>
                                <w:b w:val="0"/>
                                <w:bCs/>
                                <w:color w:val="E02835"/>
                                <w:sz w:val="48"/>
                                <w:szCs w:val="40"/>
                                <w:rtl/>
                                <w:lang w:bidi="fa-IR"/>
                                <w14:textOutline w14:w="9525" w14:cap="rnd" w14:cmpd="sng" w14:algn="ctr">
                                  <w14:noFill/>
                                  <w14:prstDash w14:val="solid"/>
                                  <w14:bevel/>
                                </w14:textOutline>
                              </w:rPr>
                              <w:t>اداره روابط عمومی</w:t>
                            </w:r>
                          </w:p>
                        </w:txbxContent>
                      </v:textbox>
                    </v:shape>
                  </w:pict>
                </mc:Fallback>
              </mc:AlternateContent>
            </w:r>
            <w:r w:rsidR="00304EA9" w:rsidRPr="008315CB">
              <w:rPr>
                <w:rFonts w:cs="B Mitra"/>
                <w:noProof/>
                <w:szCs w:val="28"/>
              </w:rPr>
              <w:drawing>
                <wp:anchor distT="0" distB="0" distL="114300" distR="114300" simplePos="0" relativeHeight="251664384" behindDoc="0" locked="0" layoutInCell="1" allowOverlap="1">
                  <wp:simplePos x="0" y="0"/>
                  <wp:positionH relativeFrom="margin">
                    <wp:posOffset>403505</wp:posOffset>
                  </wp:positionH>
                  <wp:positionV relativeFrom="paragraph">
                    <wp:posOffset>11799</wp:posOffset>
                  </wp:positionV>
                  <wp:extent cx="1329055" cy="1191895"/>
                  <wp:effectExtent l="0" t="0" r="4445"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اصل لوگوی پژوهشگاه نیر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1191895"/>
                          </a:xfrm>
                          <a:prstGeom prst="rect">
                            <a:avLst/>
                          </a:prstGeom>
                        </pic:spPr>
                      </pic:pic>
                    </a:graphicData>
                  </a:graphic>
                </wp:anchor>
              </w:drawing>
            </w:r>
            <w:r w:rsidR="00283E0A" w:rsidRPr="008315CB">
              <w:rPr>
                <w:rFonts w:cs="B Mitra"/>
                <w:noProof/>
                <w:szCs w:val="28"/>
              </w:rPr>
              <mc:AlternateContent>
                <mc:Choice Requires="wps">
                  <w:drawing>
                    <wp:anchor distT="0" distB="0" distL="114300" distR="114300" simplePos="0" relativeHeight="251660288" behindDoc="0" locked="0" layoutInCell="1" allowOverlap="1" wp14:anchorId="1F225A27" wp14:editId="03E959F8">
                      <wp:simplePos x="0" y="0"/>
                      <wp:positionH relativeFrom="margin">
                        <wp:posOffset>-338115</wp:posOffset>
                      </wp:positionH>
                      <wp:positionV relativeFrom="page">
                        <wp:posOffset>-1422400</wp:posOffset>
                      </wp:positionV>
                      <wp:extent cx="2966483" cy="17341215"/>
                      <wp:effectExtent l="0" t="0" r="571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966483" cy="17341215"/>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1C8" w:rsidRPr="00304EA9" w:rsidRDefault="004171C8" w:rsidP="000E4C71">
                                  <w:pPr>
                                    <w:shd w:val="clear" w:color="auto" w:fill="FFFFCC"/>
                                    <w:jc w:val="center"/>
                                    <w:rPr>
                                      <w:rStyle w:val="PlaceholderText"/>
                                      <w:color w:val="FFFF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5A27" id="Rectangle 3" o:spid="_x0000_s1027" alt="white rectangle for text on cover" style="position:absolute;left:0;text-align:left;margin-left:-26.6pt;margin-top:-112pt;width:233.6pt;height:1365.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" fillcolor="#ffc" stroked="f" strokeweight="2pt">
                      <v:textbox>
                        <w:txbxContent>
                          <w:p w:rsidR="004171C8" w:rsidRPr="00304EA9" w:rsidRDefault="004171C8" w:rsidP="000E4C71">
                            <w:pPr>
                              <w:shd w:val="clear" w:color="auto" w:fill="FFFFCC"/>
                              <w:jc w:val="center"/>
                              <w:rPr>
                                <w:rStyle w:val="PlaceholderText"/>
                                <w:color w:val="FFFFCC"/>
                              </w:rPr>
                            </w:pPr>
                          </w:p>
                        </w:txbxContent>
                      </v:textbox>
                      <w10:wrap anchorx="margin" anchory="page"/>
                    </v:rect>
                  </w:pict>
                </mc:Fallback>
              </mc:AlternateContent>
            </w:r>
          </w:p>
          <w:p w:rsidR="00D077E9" w:rsidRPr="008315CB" w:rsidRDefault="00D077E9" w:rsidP="00B9706B">
            <w:pPr>
              <w:bidi/>
              <w:jc w:val="both"/>
              <w:rPr>
                <w:rFonts w:cs="B Mitra"/>
                <w:szCs w:val="28"/>
              </w:rPr>
            </w:pPr>
          </w:p>
        </w:tc>
      </w:tr>
      <w:tr w:rsidR="00D077E9" w:rsidRPr="008315CB" w:rsidTr="00D077E9">
        <w:trPr>
          <w:trHeight w:val="7636"/>
        </w:trPr>
        <w:tc>
          <w:tcPr>
            <w:tcW w:w="5580" w:type="dxa"/>
            <w:tcBorders>
              <w:top w:val="nil"/>
              <w:left w:val="nil"/>
              <w:bottom w:val="nil"/>
              <w:right w:val="nil"/>
            </w:tcBorders>
          </w:tcPr>
          <w:p w:rsidR="00D077E9" w:rsidRPr="008315CB" w:rsidRDefault="00304EA9" w:rsidP="00B9706B">
            <w:pPr>
              <w:bidi/>
              <w:jc w:val="both"/>
              <w:rPr>
                <w:rFonts w:cs="B Mitra"/>
                <w:noProof/>
                <w:szCs w:val="28"/>
              </w:rPr>
            </w:pPr>
            <w:r w:rsidRPr="008315CB">
              <w:rPr>
                <w:rFonts w:cs="B Mitra"/>
                <w:noProof/>
                <w:color w:val="FFFFFF" w:themeColor="background1"/>
                <w:szCs w:val="28"/>
                <w14:textFill>
                  <w14:noFill/>
                </w14:textFill>
              </w:rPr>
              <mc:AlternateContent>
                <mc:Choice Requires="wps">
                  <w:drawing>
                    <wp:anchor distT="0" distB="0" distL="114300" distR="114300" simplePos="0" relativeHeight="251663360" behindDoc="0" locked="0" layoutInCell="1" allowOverlap="1">
                      <wp:simplePos x="0" y="0"/>
                      <wp:positionH relativeFrom="column">
                        <wp:posOffset>-348748</wp:posOffset>
                      </wp:positionH>
                      <wp:positionV relativeFrom="paragraph">
                        <wp:posOffset>1959772</wp:posOffset>
                      </wp:positionV>
                      <wp:extent cx="2955851" cy="1551867"/>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5851" cy="1551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71C8" w:rsidRPr="00613491" w:rsidRDefault="004171C8"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w:t>
                                  </w: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صنعت برق </w:t>
                                  </w:r>
                                </w:p>
                                <w:p w:rsidR="004171C8" w:rsidRPr="00613491" w:rsidRDefault="004171C8"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درصنعت برق)</w:t>
                                  </w:r>
                                </w:p>
                                <w:p w:rsidR="004171C8" w:rsidRPr="00613491" w:rsidRDefault="004171C8" w:rsidP="00B72085">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چهارم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تیر </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ماه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7.45pt;margin-top:154.3pt;width:232.75pt;height:1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" filled="f" stroked="f" strokeweight=".5pt">
                      <v:textbox>
                        <w:txbxContent>
                          <w:p w:rsidR="004171C8" w:rsidRPr="00613491" w:rsidRDefault="004171C8" w:rsidP="00304EA9">
                            <w:pPr>
                              <w:shd w:val="clear" w:color="auto" w:fill="FFFFCC"/>
                              <w:jc w:val="center"/>
                              <w:rPr>
                                <w:rFonts w:cs="B Titr"/>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pPr>
                            <w:r w:rsidRPr="00613491">
                              <w:rPr>
                                <w:rFonts w:cs="B Titr" w:hint="cs"/>
                                <w:bCs/>
                                <w:outline/>
                                <w:color w:val="0070C0"/>
                                <w:sz w:val="52"/>
                                <w:szCs w:val="44"/>
                                <w:rtl/>
                                <w:lang w:bidi="fa-IR"/>
                                <w14:shadow w14:blurRad="0" w14:dist="38100" w14:dir="2700000" w14:sx="100000" w14:sy="100000" w14:kx="0" w14:ky="0" w14:algn="tl">
                                  <w14:schemeClr w14:val="accent2"/>
                                </w14:shadow>
                                <w14:textOutline w14:w="6604" w14:cap="flat" w14:cmpd="sng" w14:algn="ctr">
                                  <w14:solidFill>
                                    <w14:srgbClr w14:val="0070C0"/>
                                  </w14:solidFill>
                                  <w14:prstDash w14:val="solid"/>
                                  <w14:round/>
                                </w14:textOutline>
                                <w14:textFill>
                                  <w14:solidFill>
                                    <w14:srgbClr w14:val="FFFFFF"/>
                                  </w14:solidFill>
                                </w14:textFill>
                              </w:rPr>
                              <w:t xml:space="preserve">ماهنامه صنعت برق </w:t>
                            </w:r>
                          </w:p>
                          <w:p w:rsidR="004171C8" w:rsidRPr="00613491" w:rsidRDefault="004171C8" w:rsidP="00613491">
                            <w:pPr>
                              <w:shd w:val="clear" w:color="auto" w:fill="FFFFCC"/>
                              <w:jc w:val="center"/>
                              <w:rPr>
                                <w:rFonts w:cs="B Mitra"/>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36"/>
                                <w:szCs w:val="28"/>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(گزیده ای ازمهمترین خبرها درصنعت برق)</w:t>
                            </w:r>
                          </w:p>
                          <w:p w:rsidR="004171C8" w:rsidRPr="00613491" w:rsidRDefault="004171C8" w:rsidP="00B72085">
                            <w:pPr>
                              <w:shd w:val="clear" w:color="auto" w:fill="FFFFCC"/>
                              <w:jc w:val="center"/>
                              <w:rPr>
                                <w:rFonts w:cs="B Mitra"/>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شماره </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چهارم</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تیر </w:t>
                            </w:r>
                            <w:r w:rsidRPr="00613491">
                              <w:rPr>
                                <w:rFonts w:cs="B Mitra" w:hint="cs"/>
                                <w:b w:val="0"/>
                                <w:bCs/>
                                <w:outline/>
                                <w:color w:val="0F0D29"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ماه 1400</w:t>
                            </w:r>
                          </w:p>
                        </w:txbxContent>
                      </v:textbox>
                    </v:shape>
                  </w:pict>
                </mc:Fallback>
              </mc:AlternateContent>
            </w:r>
          </w:p>
        </w:tc>
      </w:tr>
      <w:tr w:rsidR="00D077E9" w:rsidRPr="008315CB" w:rsidTr="00D077E9">
        <w:trPr>
          <w:trHeight w:val="2171"/>
        </w:trPr>
        <w:tc>
          <w:tcPr>
            <w:tcW w:w="5580" w:type="dxa"/>
            <w:tcBorders>
              <w:top w:val="nil"/>
              <w:left w:val="nil"/>
              <w:bottom w:val="nil"/>
              <w:right w:val="nil"/>
            </w:tcBorders>
          </w:tcPr>
          <w:p w:rsidR="00D077E9" w:rsidRPr="008315CB" w:rsidRDefault="00D077E9" w:rsidP="00B9706B">
            <w:pPr>
              <w:bidi/>
              <w:jc w:val="both"/>
              <w:rPr>
                <w:rFonts w:cs="B Mitra"/>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noProof/>
                <w:szCs w:val="28"/>
              </w:rPr>
            </w:pPr>
          </w:p>
          <w:p w:rsidR="00D077E9" w:rsidRPr="008315CB" w:rsidRDefault="00D077E9" w:rsidP="00B9706B">
            <w:pPr>
              <w:bidi/>
              <w:jc w:val="both"/>
              <w:rPr>
                <w:rFonts w:cs="B Mitra"/>
                <w:szCs w:val="28"/>
              </w:rPr>
            </w:pPr>
            <w:r w:rsidRPr="008315CB">
              <w:rPr>
                <w:rFonts w:cs="B Mitra"/>
                <w:szCs w:val="28"/>
              </w:rPr>
              <w:t xml:space="preserve"> </w:t>
            </w:r>
          </w:p>
          <w:p w:rsidR="00D077E9" w:rsidRPr="008315CB" w:rsidRDefault="00D077E9" w:rsidP="00B9706B">
            <w:pPr>
              <w:bidi/>
              <w:jc w:val="both"/>
              <w:rPr>
                <w:rFonts w:cs="B Mitra"/>
                <w:noProof/>
                <w:szCs w:val="28"/>
              </w:rPr>
            </w:pPr>
          </w:p>
        </w:tc>
      </w:tr>
    </w:tbl>
    <w:p w:rsidR="0075715C" w:rsidRDefault="00304EA9" w:rsidP="00C447CE">
      <w:pPr>
        <w:pStyle w:val="Heading1"/>
        <w:bidi/>
        <w:jc w:val="center"/>
        <w:rPr>
          <w:rFonts w:cs="B Mitra"/>
          <w:szCs w:val="28"/>
        </w:rPr>
      </w:pPr>
      <w:r w:rsidRPr="008315CB">
        <w:rPr>
          <w:rFonts w:cs="B Mitra"/>
          <w:noProof/>
          <w:color w:val="FFFFFF" w:themeColor="background1"/>
          <w:szCs w:val="28"/>
          <w14:textFill>
            <w14:noFill/>
          </w14:textFill>
        </w:rPr>
        <mc:AlternateContent>
          <mc:Choice Requires="wps">
            <w:drawing>
              <wp:anchor distT="0" distB="0" distL="114300" distR="114300" simplePos="0" relativeHeight="251667456" behindDoc="1" locked="0" layoutInCell="1" allowOverlap="1" wp14:anchorId="6F6B261C" wp14:editId="7CA1F595">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1FA1C3D" id="Rectangle 2" o:spid="_x0000_s1026" alt="colored rectangle" style="position:absolute;margin-left:-58.8pt;margin-top:525.2pt;width:611.1pt;height:265.7pt;z-index:-2516490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rsidRPr="008315CB">
        <w:rPr>
          <w:rFonts w:cs="B Mitra"/>
          <w:szCs w:val="28"/>
        </w:rPr>
        <w:br w:type="page"/>
      </w:r>
    </w:p>
    <w:p w:rsidR="002360D5" w:rsidRPr="002360D5" w:rsidRDefault="002360D5" w:rsidP="00AD147D">
      <w:pPr>
        <w:tabs>
          <w:tab w:val="left" w:pos="9097"/>
        </w:tabs>
        <w:bidi/>
        <w:spacing w:after="200"/>
        <w:jc w:val="center"/>
        <w:rPr>
          <w:rFonts w:cs="B Mitra"/>
          <w:b w:val="0"/>
          <w:bCs/>
          <w:color w:val="18AFFB" w:themeColor="accent1" w:themeTint="99"/>
          <w:sz w:val="40"/>
          <w:szCs w:val="32"/>
          <w:rtl/>
        </w:rPr>
      </w:pPr>
      <w:r w:rsidRPr="002360D5">
        <w:rPr>
          <w:rFonts w:cs="B Mitra"/>
          <w:b w:val="0"/>
          <w:bCs/>
          <w:noProof/>
          <w:color w:val="18AFFB" w:themeColor="accent1" w:themeTint="99"/>
          <w:sz w:val="44"/>
          <w:szCs w:val="32"/>
        </w:rPr>
        <w:lastRenderedPageBreak/>
        <mc:AlternateContent>
          <mc:Choice Requires="wps">
            <w:drawing>
              <wp:anchor distT="0" distB="0" distL="114300" distR="114300" simplePos="0" relativeHeight="251751424" behindDoc="0" locked="0" layoutInCell="1" allowOverlap="1" wp14:anchorId="216B9F77" wp14:editId="38D15380">
                <wp:simplePos x="0" y="0"/>
                <wp:positionH relativeFrom="margin">
                  <wp:posOffset>1572895</wp:posOffset>
                </wp:positionH>
                <wp:positionV relativeFrom="paragraph">
                  <wp:posOffset>399415</wp:posOffset>
                </wp:positionV>
                <wp:extent cx="3023235" cy="411480"/>
                <wp:effectExtent l="95250" t="57150" r="120015" b="160020"/>
                <wp:wrapTopAndBottom/>
                <wp:docPr id="54" name="Text Box 54"/>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360D5" w:rsidRPr="00FE7C2A" w:rsidRDefault="002360D5" w:rsidP="002360D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w:t>
                            </w:r>
                            <w:r>
                              <w:rPr>
                                <w:rFonts w:cs="B Mitra" w:hint="cs"/>
                                <w:b w:val="0"/>
                                <w:bCs/>
                                <w:color w:val="FFFFFF" w:themeColor="background1"/>
                                <w:sz w:val="28"/>
                                <w:szCs w:val="28"/>
                                <w:rtl/>
                                <w:lang w:bidi="fa-IR"/>
                              </w:rPr>
                              <w:t xml:space="preserve">اطلاع رسانی برق نیوز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B9F77" id="_x0000_t202" coordsize="21600,21600" o:spt="202" path="m,l,21600r21600,l21600,xe">
                <v:stroke joinstyle="miter"/>
                <v:path gradientshapeok="t" o:connecttype="rect"/>
              </v:shapetype>
              <v:shape id="Text Box 54" o:spid="_x0000_s1029" type="#_x0000_t202" style="position:absolute;left:0;text-align:left;margin-left:123.85pt;margin-top:31.45pt;width:238.05pt;height:32.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2360D5" w:rsidRPr="00FE7C2A" w:rsidRDefault="002360D5" w:rsidP="002360D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برق نیوز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2360D5">
        <w:rPr>
          <w:rFonts w:cs="B Mitra" w:hint="cs"/>
          <w:b w:val="0"/>
          <w:bCs/>
          <w:color w:val="18AFFB" w:themeColor="accent1" w:themeTint="99"/>
          <w:sz w:val="40"/>
          <w:szCs w:val="32"/>
          <w:rtl/>
        </w:rPr>
        <w:t>برتری صنعت برق کشور به لحاظ فنی و مهندسی در سطح منطقه</w:t>
      </w:r>
    </w:p>
    <w:p w:rsidR="002360D5" w:rsidRPr="002360D5" w:rsidRDefault="00C541DF" w:rsidP="002360D5">
      <w:pPr>
        <w:bidi/>
        <w:spacing w:after="200"/>
        <w:jc w:val="both"/>
        <w:rPr>
          <w:rFonts w:cs="B Mitra"/>
          <w:color w:val="0F0D29" w:themeColor="text1"/>
          <w:sz w:val="24"/>
          <w:szCs w:val="24"/>
          <w:rtl/>
        </w:rPr>
      </w:pPr>
      <w:r>
        <w:rPr>
          <w:rFonts w:cs="B Mitra"/>
          <w:noProof/>
          <w:color w:val="0F0D29" w:themeColor="text1"/>
          <w:sz w:val="24"/>
          <w:szCs w:val="24"/>
          <w:rtl/>
        </w:rPr>
        <w:drawing>
          <wp:anchor distT="0" distB="0" distL="114300" distR="114300" simplePos="0" relativeHeight="251752448" behindDoc="0" locked="0" layoutInCell="1" allowOverlap="1">
            <wp:simplePos x="0" y="0"/>
            <wp:positionH relativeFrom="margin">
              <wp:align>left</wp:align>
            </wp:positionH>
            <wp:positionV relativeFrom="paragraph">
              <wp:posOffset>832045</wp:posOffset>
            </wp:positionV>
            <wp:extent cx="2927350" cy="2188845"/>
            <wp:effectExtent l="0" t="0" r="6350" b="190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فرخزاد.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7350" cy="2188845"/>
                    </a:xfrm>
                    <a:prstGeom prst="rect">
                      <a:avLst/>
                    </a:prstGeom>
                  </pic:spPr>
                </pic:pic>
              </a:graphicData>
            </a:graphic>
            <wp14:sizeRelH relativeFrom="margin">
              <wp14:pctWidth>0</wp14:pctWidth>
            </wp14:sizeRelH>
            <wp14:sizeRelV relativeFrom="margin">
              <wp14:pctHeight>0</wp14:pctHeight>
            </wp14:sizeRelV>
          </wp:anchor>
        </w:drawing>
      </w:r>
      <w:r w:rsidR="002360D5" w:rsidRPr="002360D5">
        <w:rPr>
          <w:rFonts w:cs="B Mitra"/>
          <w:color w:val="0F0D29" w:themeColor="text1"/>
          <w:sz w:val="24"/>
          <w:szCs w:val="24"/>
          <w:rtl/>
        </w:rPr>
        <w:t>داود فرخزاد مدیرعامل شرکت مدیریت شبکه برق ایران در حاشیه بازدید اعضای کمیسیون انرژی مجلس شورای اسلامی گفت: صنعت برق کشور در حال حاضر هم به لحاظ ظرفیت نصب شده و هم به لحاظ توان فنی و مهندسی در سطح منطقه حائز رتبه برتر می‌باشد و تداوم رشد اقتصادی کشور را مستلزم برخورداری از یک شبکه تامین انرژی الکتریکی مطمئن و پایدار دانست</w:t>
      </w:r>
      <w:r w:rsidR="002360D5" w:rsidRPr="002360D5">
        <w:rPr>
          <w:rFonts w:cs="B Mitra" w:hint="cs"/>
          <w:color w:val="0F0D29" w:themeColor="text1"/>
          <w:sz w:val="24"/>
          <w:szCs w:val="24"/>
          <w:rtl/>
        </w:rPr>
        <w:t>.</w:t>
      </w:r>
    </w:p>
    <w:p w:rsidR="002360D5" w:rsidRPr="002360D5" w:rsidRDefault="002360D5" w:rsidP="00BB31C6">
      <w:pPr>
        <w:bidi/>
        <w:jc w:val="both"/>
        <w:rPr>
          <w:rFonts w:cs="B Mitra"/>
          <w:color w:val="0F0D29" w:themeColor="text1"/>
          <w:sz w:val="24"/>
          <w:szCs w:val="24"/>
          <w:rtl/>
        </w:rPr>
      </w:pPr>
      <w:r w:rsidRPr="002360D5">
        <w:rPr>
          <w:rFonts w:cs="B Mitra" w:hint="cs"/>
          <w:color w:val="0F0D29" w:themeColor="text1"/>
          <w:sz w:val="24"/>
          <w:szCs w:val="24"/>
          <w:rtl/>
        </w:rPr>
        <w:t>ب</w:t>
      </w:r>
      <w:r w:rsidRPr="002360D5">
        <w:rPr>
          <w:rFonts w:cs="B Mitra"/>
          <w:color w:val="0F0D29" w:themeColor="text1"/>
          <w:sz w:val="24"/>
          <w:szCs w:val="24"/>
          <w:rtl/>
        </w:rPr>
        <w:t xml:space="preserve">ه گزارش </w:t>
      </w:r>
      <w:hyperlink r:id="rId11" w:history="1">
        <w:r w:rsidRPr="002360D5">
          <w:rPr>
            <w:rStyle w:val="Hyperlink"/>
            <w:rFonts w:cs="B Mitra"/>
            <w:color w:val="0F0D29" w:themeColor="text1"/>
            <w:sz w:val="24"/>
            <w:szCs w:val="24"/>
            <w:rtl/>
          </w:rPr>
          <w:t>برق نیوز</w:t>
        </w:r>
      </w:hyperlink>
      <w:r w:rsidRPr="002360D5">
        <w:rPr>
          <w:rFonts w:cs="B Mitra"/>
          <w:color w:val="0F0D29" w:themeColor="text1"/>
          <w:sz w:val="24"/>
          <w:szCs w:val="24"/>
          <w:rtl/>
        </w:rPr>
        <w:t xml:space="preserve">، داود فرخزاد در حاشیه این بازدید که با حضور رضا اردکانیان در مرکز راهبری شبکه برق کشور برگزارشد، ظرفیت تحت مدیریت شبکه سراسری را چنین برشمرد و گفت: ظرفیت تحت مدیریت شبکه سراسری در بخش نیروگاهی </w:t>
      </w:r>
      <w:r w:rsidRPr="002360D5">
        <w:rPr>
          <w:rFonts w:cs="B Mitra"/>
          <w:color w:val="0F0D29" w:themeColor="text1"/>
          <w:sz w:val="24"/>
          <w:szCs w:val="24"/>
          <w:rtl/>
          <w:lang w:bidi="fa-IR"/>
        </w:rPr>
        <w:t>۵۵۰۸</w:t>
      </w:r>
      <w:r w:rsidRPr="002360D5">
        <w:rPr>
          <w:rFonts w:cs="B Mitra"/>
          <w:color w:val="0F0D29" w:themeColor="text1"/>
          <w:sz w:val="24"/>
          <w:szCs w:val="24"/>
          <w:rtl/>
        </w:rPr>
        <w:t xml:space="preserve"> مگاوات ظرفیت اسمی و در بخش پست انتقال، </w:t>
      </w:r>
      <w:r w:rsidRPr="002360D5">
        <w:rPr>
          <w:rFonts w:cs="B Mitra"/>
          <w:color w:val="0F0D29" w:themeColor="text1"/>
          <w:sz w:val="24"/>
          <w:szCs w:val="24"/>
          <w:rtl/>
          <w:lang w:bidi="fa-IR"/>
        </w:rPr>
        <w:t>۵۳۰</w:t>
      </w:r>
      <w:r w:rsidRPr="002360D5">
        <w:rPr>
          <w:rFonts w:cs="B Mitra"/>
          <w:color w:val="0F0D29" w:themeColor="text1"/>
          <w:sz w:val="24"/>
          <w:szCs w:val="24"/>
          <w:rtl/>
        </w:rPr>
        <w:t xml:space="preserve"> دستگاه پست انتقال </w:t>
      </w:r>
      <w:r w:rsidRPr="002360D5">
        <w:rPr>
          <w:rFonts w:cs="B Mitra"/>
          <w:color w:val="0F0D29" w:themeColor="text1"/>
          <w:sz w:val="24"/>
          <w:szCs w:val="24"/>
          <w:rtl/>
          <w:lang w:bidi="fa-IR"/>
        </w:rPr>
        <w:t>۴۰۰</w:t>
      </w:r>
      <w:r w:rsidRPr="002360D5">
        <w:rPr>
          <w:rFonts w:cs="B Mitra"/>
          <w:color w:val="0F0D29" w:themeColor="text1"/>
          <w:sz w:val="24"/>
          <w:szCs w:val="24"/>
          <w:rtl/>
        </w:rPr>
        <w:t xml:space="preserve"> و </w:t>
      </w:r>
      <w:r w:rsidRPr="002360D5">
        <w:rPr>
          <w:rFonts w:cs="B Mitra"/>
          <w:color w:val="0F0D29" w:themeColor="text1"/>
          <w:sz w:val="24"/>
          <w:szCs w:val="24"/>
          <w:rtl/>
          <w:lang w:bidi="fa-IR"/>
        </w:rPr>
        <w:t>۲۳۰</w:t>
      </w:r>
      <w:r w:rsidRPr="002360D5">
        <w:rPr>
          <w:rFonts w:cs="B Mitra"/>
          <w:color w:val="0F0D29" w:themeColor="text1"/>
          <w:sz w:val="24"/>
          <w:szCs w:val="24"/>
          <w:rtl/>
        </w:rPr>
        <w:t xml:space="preserve"> کیلوولت (ظرفیتی بالغ بر </w:t>
      </w:r>
      <w:r w:rsidRPr="002360D5">
        <w:rPr>
          <w:rFonts w:cs="B Mitra"/>
          <w:color w:val="0F0D29" w:themeColor="text1"/>
          <w:sz w:val="24"/>
          <w:szCs w:val="24"/>
          <w:rtl/>
          <w:lang w:bidi="fa-IR"/>
        </w:rPr>
        <w:t>۱۷۲</w:t>
      </w:r>
      <w:r w:rsidRPr="002360D5">
        <w:rPr>
          <w:rFonts w:cs="B Mitra"/>
          <w:color w:val="0F0D29" w:themeColor="text1"/>
          <w:sz w:val="24"/>
          <w:szCs w:val="24"/>
          <w:rtl/>
        </w:rPr>
        <w:t xml:space="preserve"> هزار مگاولت آمپر) می‌باشد.</w:t>
      </w:r>
      <w:r w:rsidR="00BB31C6">
        <w:rPr>
          <w:rFonts w:cs="B Mitra" w:hint="cs"/>
          <w:color w:val="0F0D29" w:themeColor="text1"/>
          <w:sz w:val="24"/>
          <w:szCs w:val="24"/>
          <w:rtl/>
        </w:rPr>
        <w:t xml:space="preserve"> </w:t>
      </w:r>
      <w:r w:rsidRPr="002360D5">
        <w:rPr>
          <w:rFonts w:cs="B Mitra"/>
          <w:color w:val="0F0D29" w:themeColor="text1"/>
          <w:sz w:val="24"/>
          <w:szCs w:val="24"/>
          <w:rtl/>
        </w:rPr>
        <w:t xml:space="preserve">وی مدار شبکه انتقال </w:t>
      </w:r>
      <w:r w:rsidRPr="002360D5">
        <w:rPr>
          <w:rFonts w:cs="B Mitra"/>
          <w:color w:val="0F0D29" w:themeColor="text1"/>
          <w:sz w:val="24"/>
          <w:szCs w:val="24"/>
          <w:rtl/>
          <w:lang w:bidi="fa-IR"/>
        </w:rPr>
        <w:t>۴۰۰</w:t>
      </w:r>
      <w:r w:rsidRPr="002360D5">
        <w:rPr>
          <w:rFonts w:cs="B Mitra"/>
          <w:color w:val="0F0D29" w:themeColor="text1"/>
          <w:sz w:val="24"/>
          <w:szCs w:val="24"/>
          <w:rtl/>
        </w:rPr>
        <w:t xml:space="preserve"> و </w:t>
      </w:r>
      <w:r w:rsidRPr="002360D5">
        <w:rPr>
          <w:rFonts w:cs="B Mitra"/>
          <w:color w:val="0F0D29" w:themeColor="text1"/>
          <w:sz w:val="24"/>
          <w:szCs w:val="24"/>
          <w:rtl/>
          <w:lang w:bidi="fa-IR"/>
        </w:rPr>
        <w:t>۲۳۰</w:t>
      </w:r>
      <w:r w:rsidRPr="002360D5">
        <w:rPr>
          <w:rFonts w:cs="B Mitra"/>
          <w:color w:val="0F0D29" w:themeColor="text1"/>
          <w:sz w:val="24"/>
          <w:szCs w:val="24"/>
          <w:rtl/>
        </w:rPr>
        <w:t xml:space="preserve"> کیلوولت را بیش از </w:t>
      </w:r>
      <w:r w:rsidRPr="002360D5">
        <w:rPr>
          <w:rFonts w:cs="B Mitra"/>
          <w:color w:val="0F0D29" w:themeColor="text1"/>
          <w:sz w:val="24"/>
          <w:szCs w:val="24"/>
          <w:rtl/>
          <w:lang w:bidi="fa-IR"/>
        </w:rPr>
        <w:t>۵۴۰۰۰</w:t>
      </w:r>
      <w:r w:rsidRPr="002360D5">
        <w:rPr>
          <w:rFonts w:cs="B Mitra"/>
          <w:color w:val="0F0D29" w:themeColor="text1"/>
          <w:sz w:val="24"/>
          <w:szCs w:val="24"/>
          <w:rtl/>
        </w:rPr>
        <w:t xml:space="preserve"> کیلومتر برآورد نمود.</w:t>
      </w:r>
    </w:p>
    <w:p w:rsidR="002360D5" w:rsidRPr="002360D5" w:rsidRDefault="002360D5" w:rsidP="002360D5">
      <w:pPr>
        <w:bidi/>
        <w:jc w:val="both"/>
        <w:rPr>
          <w:rFonts w:cs="B Mitra"/>
          <w:color w:val="0F0D29" w:themeColor="text1"/>
          <w:sz w:val="24"/>
          <w:szCs w:val="24"/>
          <w:rtl/>
        </w:rPr>
      </w:pPr>
      <w:r w:rsidRPr="002360D5">
        <w:rPr>
          <w:rFonts w:cs="B Mitra"/>
          <w:color w:val="0F0D29" w:themeColor="text1"/>
          <w:sz w:val="24"/>
          <w:szCs w:val="24"/>
          <w:rtl/>
        </w:rPr>
        <w:t xml:space="preserve">ایشان در ادامه به ظرفیت نصب شده در سال </w:t>
      </w:r>
      <w:r w:rsidRPr="002360D5">
        <w:rPr>
          <w:rFonts w:cs="B Mitra"/>
          <w:color w:val="0F0D29" w:themeColor="text1"/>
          <w:sz w:val="24"/>
          <w:szCs w:val="24"/>
          <w:rtl/>
          <w:lang w:bidi="fa-IR"/>
        </w:rPr>
        <w:t>۱۳۵۷</w:t>
      </w:r>
      <w:r w:rsidRPr="002360D5">
        <w:rPr>
          <w:rFonts w:cs="B Mitra"/>
          <w:color w:val="0F0D29" w:themeColor="text1"/>
          <w:sz w:val="24"/>
          <w:szCs w:val="24"/>
          <w:rtl/>
        </w:rPr>
        <w:t xml:space="preserve"> اشاره کرد و افزود: در سال </w:t>
      </w:r>
      <w:r w:rsidRPr="002360D5">
        <w:rPr>
          <w:rFonts w:cs="B Mitra"/>
          <w:color w:val="0F0D29" w:themeColor="text1"/>
          <w:sz w:val="24"/>
          <w:szCs w:val="24"/>
          <w:rtl/>
          <w:lang w:bidi="fa-IR"/>
        </w:rPr>
        <w:t>۱۳۵۷</w:t>
      </w:r>
      <w:r w:rsidRPr="002360D5">
        <w:rPr>
          <w:rFonts w:cs="B Mitra"/>
          <w:color w:val="0F0D29" w:themeColor="text1"/>
          <w:sz w:val="24"/>
          <w:szCs w:val="24"/>
          <w:rtl/>
        </w:rPr>
        <w:t xml:space="preserve"> ظرفیت نصب شده شبکه سراسری برق کشور </w:t>
      </w:r>
      <w:r w:rsidRPr="002360D5">
        <w:rPr>
          <w:rFonts w:cs="B Mitra"/>
          <w:color w:val="0F0D29" w:themeColor="text1"/>
          <w:sz w:val="24"/>
          <w:szCs w:val="24"/>
          <w:rtl/>
          <w:lang w:bidi="fa-IR"/>
        </w:rPr>
        <w:t>۷۰۲۴</w:t>
      </w:r>
      <w:r w:rsidRPr="002360D5">
        <w:rPr>
          <w:rFonts w:cs="B Mitra"/>
          <w:color w:val="0F0D29" w:themeColor="text1"/>
          <w:sz w:val="24"/>
          <w:szCs w:val="24"/>
          <w:rtl/>
        </w:rPr>
        <w:t xml:space="preserve"> مگاوات بوده که در حال حاضر </w:t>
      </w:r>
      <w:r w:rsidRPr="002360D5">
        <w:rPr>
          <w:rFonts w:cs="B Mitra"/>
          <w:color w:val="0F0D29" w:themeColor="text1"/>
          <w:sz w:val="24"/>
          <w:szCs w:val="24"/>
          <w:rtl/>
          <w:lang w:bidi="fa-IR"/>
        </w:rPr>
        <w:t>۸۵۵۰۸</w:t>
      </w:r>
      <w:r w:rsidRPr="002360D5">
        <w:rPr>
          <w:rFonts w:cs="B Mitra"/>
          <w:color w:val="0F0D29" w:themeColor="text1"/>
          <w:sz w:val="24"/>
          <w:szCs w:val="24"/>
          <w:rtl/>
        </w:rPr>
        <w:t xml:space="preserve"> مگاوات می‌باشد. به عبارتی ظرف چهل و دو سال بعد از پیروزی انقلاب اسلامی ظرفیت تولید برق کشور بیش از </w:t>
      </w:r>
      <w:r w:rsidRPr="002360D5">
        <w:rPr>
          <w:rFonts w:cs="B Mitra"/>
          <w:color w:val="0F0D29" w:themeColor="text1"/>
          <w:sz w:val="24"/>
          <w:szCs w:val="24"/>
          <w:rtl/>
          <w:lang w:bidi="fa-IR"/>
        </w:rPr>
        <w:t>۱۲</w:t>
      </w:r>
      <w:r w:rsidRPr="002360D5">
        <w:rPr>
          <w:rFonts w:cs="B Mitra"/>
          <w:color w:val="0F0D29" w:themeColor="text1"/>
          <w:sz w:val="24"/>
          <w:szCs w:val="24"/>
          <w:rtl/>
        </w:rPr>
        <w:t xml:space="preserve"> برابر شده است.</w:t>
      </w:r>
    </w:p>
    <w:p w:rsidR="002360D5" w:rsidRPr="002360D5" w:rsidRDefault="002360D5" w:rsidP="002360D5">
      <w:pPr>
        <w:bidi/>
        <w:jc w:val="both"/>
        <w:rPr>
          <w:rFonts w:cs="B Mitra"/>
          <w:color w:val="0F0D29" w:themeColor="text1"/>
          <w:sz w:val="24"/>
          <w:szCs w:val="24"/>
          <w:rtl/>
        </w:rPr>
      </w:pPr>
      <w:r w:rsidRPr="002360D5">
        <w:rPr>
          <w:rFonts w:cs="B Mitra"/>
          <w:color w:val="0F0D29" w:themeColor="text1"/>
          <w:sz w:val="24"/>
          <w:szCs w:val="24"/>
          <w:rtl/>
        </w:rPr>
        <w:t xml:space="preserve">فرخزاد شاخص امنیت کلی شبکه برق کشور را موفقیت بزرگی برشمرد و گفت: از سال </w:t>
      </w:r>
      <w:r w:rsidRPr="002360D5">
        <w:rPr>
          <w:rFonts w:cs="B Mitra"/>
          <w:color w:val="0F0D29" w:themeColor="text1"/>
          <w:sz w:val="24"/>
          <w:szCs w:val="24"/>
          <w:rtl/>
          <w:lang w:bidi="fa-IR"/>
        </w:rPr>
        <w:t>۸۲</w:t>
      </w:r>
      <w:r w:rsidRPr="002360D5">
        <w:rPr>
          <w:rFonts w:cs="B Mitra"/>
          <w:color w:val="0F0D29" w:themeColor="text1"/>
          <w:sz w:val="24"/>
          <w:szCs w:val="24"/>
          <w:rtl/>
        </w:rPr>
        <w:t xml:space="preserve"> تاکنون در شبکه برق کشور فروپاشی سراسری اتفاق نیفتاده و این امرنشانگر پایداری سراسری شبکه برق کشور طی هجده سال گذشته بوده و این امر در صنعت برق کشور موفقیتی بزرگ بشمار می‌آید.</w:t>
      </w:r>
    </w:p>
    <w:p w:rsidR="002360D5" w:rsidRPr="002360D5" w:rsidRDefault="002360D5" w:rsidP="002360D5">
      <w:pPr>
        <w:bidi/>
        <w:jc w:val="both"/>
        <w:rPr>
          <w:rFonts w:cs="B Mitra"/>
          <w:color w:val="0F0D29" w:themeColor="text1"/>
          <w:sz w:val="24"/>
          <w:szCs w:val="24"/>
          <w:rtl/>
        </w:rPr>
      </w:pPr>
      <w:r w:rsidRPr="002360D5">
        <w:rPr>
          <w:rFonts w:cs="B Mitra"/>
          <w:color w:val="0F0D29" w:themeColor="text1"/>
          <w:sz w:val="24"/>
          <w:szCs w:val="24"/>
          <w:rtl/>
        </w:rPr>
        <w:t>وی در پایان محور‌های اصلی مدیریت و کنترل شبکه سراسری؛ را کنترل فرکانس شبکه، کنترل ولتاژ پست‌های انتقال شبکه، کنترل توان اکتیو و راکتیو، افزایش رؤیت پذیری پارامتر‌های اصلی شبکه، مدیریت و کنترل حوادث شبکه و پایش مستمر سیستم‌های حفاظتی شبکه برشمرد.</w:t>
      </w:r>
    </w:p>
    <w:p w:rsidR="002360D5" w:rsidRDefault="002360D5" w:rsidP="002360D5">
      <w:pPr>
        <w:bidi/>
        <w:spacing w:after="200"/>
        <w:rPr>
          <w:rFonts w:asciiTheme="majorHAnsi" w:eastAsiaTheme="majorEastAsia" w:hAnsiTheme="majorHAnsi" w:cs="B Mitra"/>
          <w:b w:val="0"/>
          <w:bCs/>
          <w:color w:val="18AFFB" w:themeColor="accent1" w:themeTint="99"/>
          <w:kern w:val="28"/>
          <w:sz w:val="52"/>
          <w:szCs w:val="32"/>
        </w:rPr>
      </w:pPr>
    </w:p>
    <w:p w:rsidR="00C305FE" w:rsidRPr="00D253A8" w:rsidRDefault="00D253A8" w:rsidP="00C447CE">
      <w:pPr>
        <w:pStyle w:val="Heading1"/>
        <w:bidi/>
        <w:jc w:val="center"/>
        <w:rPr>
          <w:rFonts w:eastAsia="Times New Roman" w:cs="B Mitra"/>
          <w:b w:val="0"/>
          <w:bCs/>
          <w:color w:val="18AFFB" w:themeColor="accent1" w:themeTint="99"/>
          <w:sz w:val="48"/>
          <w:szCs w:val="48"/>
        </w:rPr>
      </w:pPr>
      <w:r w:rsidRPr="009B70A2">
        <w:rPr>
          <w:rFonts w:cs="B Mitra"/>
          <w:b w:val="0"/>
          <w:bCs/>
          <w:noProof/>
          <w:color w:val="18AFFB" w:themeColor="accent1" w:themeTint="99"/>
          <w:sz w:val="32"/>
        </w:rPr>
        <w:lastRenderedPageBreak/>
        <mc:AlternateContent>
          <mc:Choice Requires="wps">
            <w:drawing>
              <wp:anchor distT="0" distB="0" distL="114300" distR="114300" simplePos="0" relativeHeight="251715584" behindDoc="0" locked="0" layoutInCell="1" allowOverlap="1" wp14:anchorId="31ECABA1" wp14:editId="5F8108D7">
                <wp:simplePos x="0" y="0"/>
                <wp:positionH relativeFrom="margin">
                  <wp:posOffset>1762222</wp:posOffset>
                </wp:positionH>
                <wp:positionV relativeFrom="paragraph">
                  <wp:posOffset>416999</wp:posOffset>
                </wp:positionV>
                <wp:extent cx="3023235" cy="411480"/>
                <wp:effectExtent l="95250" t="57150" r="120015" b="160020"/>
                <wp:wrapTopAndBottom/>
                <wp:docPr id="28" name="Text Box 28"/>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4171C8" w:rsidRPr="00FE7C2A" w:rsidRDefault="004171C8" w:rsidP="00D253A8">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روزنامه دنیای اقتصاد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CABA1" id="Text Box 28" o:spid="_x0000_s1030" type="#_x0000_t202" style="position:absolute;left:0;text-align:left;margin-left:138.75pt;margin-top:32.85pt;width:238.05pt;height:32.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4171C8" w:rsidRPr="00FE7C2A" w:rsidRDefault="004171C8" w:rsidP="00D253A8">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روزنامه دنیای اقتصاد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28</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C305FE" w:rsidRPr="00D253A8">
        <w:rPr>
          <w:rFonts w:cs="B Mitra"/>
          <w:b w:val="0"/>
          <w:bCs/>
          <w:color w:val="18AFFB" w:themeColor="accent1" w:themeTint="99"/>
          <w:rtl/>
        </w:rPr>
        <w:t>دعوت کمیسیون انرژی مجلس از متخصصان برای ارائه دیدگاه‌های خود در صنعت برق</w:t>
      </w:r>
    </w:p>
    <w:p w:rsidR="00C305FE" w:rsidRPr="00D253A8" w:rsidRDefault="00FD4470" w:rsidP="00117F46">
      <w:pPr>
        <w:tabs>
          <w:tab w:val="left" w:pos="6078"/>
        </w:tabs>
        <w:bidi/>
        <w:spacing w:line="240" w:lineRule="auto"/>
        <w:jc w:val="both"/>
        <w:rPr>
          <w:rFonts w:cs="B Mitra"/>
          <w:color w:val="171717" w:themeColor="background2" w:themeShade="1A"/>
          <w:sz w:val="24"/>
          <w:szCs w:val="24"/>
          <w:rtl/>
        </w:rPr>
      </w:pPr>
      <w:r>
        <w:rPr>
          <w:noProof/>
        </w:rPr>
        <w:drawing>
          <wp:anchor distT="0" distB="0" distL="114300" distR="114300" simplePos="0" relativeHeight="251716608" behindDoc="0" locked="0" layoutInCell="1" allowOverlap="1">
            <wp:simplePos x="0" y="0"/>
            <wp:positionH relativeFrom="margin">
              <wp:align>left</wp:align>
            </wp:positionH>
            <wp:positionV relativeFrom="paragraph">
              <wp:posOffset>840105</wp:posOffset>
            </wp:positionV>
            <wp:extent cx="2762250" cy="1733550"/>
            <wp:effectExtent l="0" t="0" r="0" b="0"/>
            <wp:wrapSquare wrapText="bothSides"/>
            <wp:docPr id="29" name="Picture 29" descr="https://static4.donya-e-eqtesad.com/thumbnail/RgkPl8MKn8jo/vXJwwA1o8rIoZ7wrPHPV-QYqssTF6UH1BwhMCHO9O4SdbVkfXsgGziVxyR6-66sulBH-hXHgenSPkchyUb3fFQ8Bvzddp2Sh5tAtYOmfDUz4k5W3xf-zMg,,/16895456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4.donya-e-eqtesad.com/thumbnail/RgkPl8MKn8jo/vXJwwA1o8rIoZ7wrPHPV-QYqssTF6UH1BwhMCHO9O4SdbVkfXsgGziVxyR6-66sulBH-hXHgenSPkchyUb3fFQ8Bvzddp2Sh5tAtYOmfDUz4k5W3xf-zMg,,/168954561.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5FE" w:rsidRPr="00D253A8">
        <w:rPr>
          <w:rStyle w:val="Strong"/>
          <w:rFonts w:cs="B Mitra"/>
          <w:color w:val="171717" w:themeColor="background2" w:themeShade="1A"/>
          <w:sz w:val="24"/>
          <w:szCs w:val="24"/>
        </w:rPr>
        <w:t xml:space="preserve"> </w:t>
      </w:r>
      <w:r w:rsidR="00C305FE" w:rsidRPr="00D253A8">
        <w:rPr>
          <w:rFonts w:cs="B Mitra"/>
          <w:color w:val="171717" w:themeColor="background2" w:themeShade="1A"/>
          <w:sz w:val="24"/>
          <w:szCs w:val="24"/>
          <w:rtl/>
        </w:rPr>
        <w:t>سخنگوی کمیسیون انرژی مجلس با اشاره به حضور «رضا اردکانیان» وزیر نیرو و معاونان وی در این بازدید گفت: مسوولان مربوطه گزارش خود را درباره کارهایی که در حال انجام است، ارائه دادند و کمیسیون نیز درجریان آخرین فعالیت این مراکز و چگونگی انتقال برق قرار گرفت</w:t>
      </w:r>
      <w:r w:rsidR="00117F46">
        <w:rPr>
          <w:rFonts w:cs="B Mitra" w:hint="cs"/>
          <w:color w:val="171717" w:themeColor="background2" w:themeShade="1A"/>
          <w:sz w:val="24"/>
          <w:szCs w:val="24"/>
          <w:rtl/>
        </w:rPr>
        <w:t>.</w:t>
      </w:r>
      <w:r w:rsidRPr="00FD4470">
        <w:t xml:space="preserve"> </w:t>
      </w:r>
    </w:p>
    <w:p w:rsidR="00D253A8" w:rsidRDefault="00D253A8" w:rsidP="00A177D4">
      <w:pPr>
        <w:bidi/>
        <w:spacing w:line="240" w:lineRule="auto"/>
        <w:jc w:val="both"/>
        <w:rPr>
          <w:rFonts w:ascii="Times New Roman" w:eastAsia="Times New Roman" w:hAnsi="Times New Roman" w:cs="B Mitra"/>
          <w:b w:val="0"/>
          <w:color w:val="171717" w:themeColor="background2" w:themeShade="1A"/>
          <w:sz w:val="24"/>
          <w:szCs w:val="24"/>
          <w:rtl/>
        </w:rPr>
      </w:pPr>
      <w:r w:rsidRPr="00D253A8">
        <w:rPr>
          <w:rFonts w:ascii="Times New Roman" w:eastAsia="Times New Roman" w:hAnsi="Times New Roman" w:cs="B Mitra"/>
          <w:b w:val="0"/>
          <w:color w:val="171717" w:themeColor="background2" w:themeShade="1A"/>
          <w:sz w:val="24"/>
          <w:szCs w:val="24"/>
          <w:rtl/>
        </w:rPr>
        <w:t>سخنگوی کمیسیون انرژی مجلس شورای اسلامی از دعوت همه متخصصان در حوزه برق برای ارائه راه‌کارها برای حل مشکلات پیش روی این صنعت خبر داد</w:t>
      </w:r>
      <w:r w:rsidRPr="00D253A8">
        <w:rPr>
          <w:rFonts w:ascii="Times New Roman" w:eastAsia="Times New Roman" w:hAnsi="Times New Roman" w:cs="B Mitra"/>
          <w:b w:val="0"/>
          <w:color w:val="171717" w:themeColor="background2" w:themeShade="1A"/>
          <w:sz w:val="24"/>
          <w:szCs w:val="24"/>
        </w:rPr>
        <w:t>.</w:t>
      </w:r>
    </w:p>
    <w:p w:rsidR="00D253A8" w:rsidRPr="00D253A8" w:rsidRDefault="00D253A8" w:rsidP="00A177D4">
      <w:pPr>
        <w:bidi/>
        <w:spacing w:line="240" w:lineRule="auto"/>
        <w:jc w:val="both"/>
        <w:rPr>
          <w:rFonts w:ascii="Times New Roman" w:eastAsia="Times New Roman" w:hAnsi="Times New Roman" w:cs="B Mitra"/>
          <w:b w:val="0"/>
          <w:color w:val="171717" w:themeColor="background2" w:themeShade="1A"/>
          <w:sz w:val="24"/>
          <w:szCs w:val="24"/>
        </w:rPr>
      </w:pPr>
      <w:r>
        <w:rPr>
          <w:rFonts w:ascii="Times New Roman" w:eastAsia="Times New Roman" w:hAnsi="Times New Roman" w:cs="B Mitra" w:hint="cs"/>
          <w:b w:val="0"/>
          <w:color w:val="171717" w:themeColor="background2" w:themeShade="1A"/>
          <w:sz w:val="24"/>
          <w:szCs w:val="24"/>
          <w:rtl/>
        </w:rPr>
        <w:t>«</w:t>
      </w:r>
      <w:r w:rsidRPr="00D253A8">
        <w:rPr>
          <w:rFonts w:ascii="Times New Roman" w:eastAsia="Times New Roman" w:hAnsi="Times New Roman" w:cs="B Mitra"/>
          <w:b w:val="0"/>
          <w:color w:val="171717" w:themeColor="background2" w:themeShade="1A"/>
          <w:sz w:val="24"/>
          <w:szCs w:val="24"/>
          <w:rtl/>
        </w:rPr>
        <w:t>مصطفی نخعی» درباره جلسه روز یکشنبه کمیسیون انرژی مجلس شورای اسلامی به خبرنگاران گفت: امروز کمیسیون نشستی نداشت ولی از مرکز ملی دیسپاچینگ و مرکز راهبری و پایش صنعت برق کشور بازدیدی انجام داد</w:t>
      </w:r>
      <w:r w:rsidRPr="00D253A8">
        <w:rPr>
          <w:rFonts w:ascii="Times New Roman" w:eastAsia="Times New Roman" w:hAnsi="Times New Roman" w:cs="B Mitra"/>
          <w:b w:val="0"/>
          <w:color w:val="171717" w:themeColor="background2" w:themeShade="1A"/>
          <w:sz w:val="24"/>
          <w:szCs w:val="24"/>
        </w:rPr>
        <w:t>.</w:t>
      </w:r>
    </w:p>
    <w:p w:rsidR="000762A3" w:rsidRDefault="00D253A8" w:rsidP="00A177D4">
      <w:pPr>
        <w:bidi/>
        <w:spacing w:line="240" w:lineRule="auto"/>
        <w:jc w:val="both"/>
        <w:rPr>
          <w:rFonts w:ascii="Times New Roman" w:eastAsia="Times New Roman" w:hAnsi="Times New Roman" w:cs="B Mitra"/>
          <w:b w:val="0"/>
          <w:color w:val="171717" w:themeColor="background2" w:themeShade="1A"/>
          <w:sz w:val="24"/>
          <w:szCs w:val="24"/>
          <w:rtl/>
        </w:rPr>
      </w:pPr>
      <w:r w:rsidRPr="00D253A8">
        <w:rPr>
          <w:rFonts w:ascii="Times New Roman" w:eastAsia="Times New Roman" w:hAnsi="Times New Roman" w:cs="B Mitra"/>
          <w:b w:val="0"/>
          <w:color w:val="171717" w:themeColor="background2" w:themeShade="1A"/>
          <w:sz w:val="24"/>
          <w:szCs w:val="24"/>
          <w:rtl/>
        </w:rPr>
        <w:t>سخنگوی کمیسیون انرژی مجلس با اشاره به حضور «رضا اردکانیان» وزیر نیرو و معاونان وی در این بازدید گفت: مسوولان مربوطه گزارش خود را درباره کارهایی که در حال انجام است، ارائه دادند و کمیسیون نیز درجریان آخرین فعالیت این مراکز و چگونگی انتقال برق قرار گرفت. در نهایت وزیر نیرو از پیگیری‌های تخصصی کمیسیون و طرحی که برای حمایت از صنعت برق کشور مصوب شده است، قدردانی کرده و آن را طرح مهمی برای مانع زدایی از صنعت برق کشور عنوان کرد</w:t>
      </w:r>
      <w:r w:rsidRPr="00D253A8">
        <w:rPr>
          <w:rFonts w:ascii="Times New Roman" w:eastAsia="Times New Roman" w:hAnsi="Times New Roman" w:cs="B Mitra"/>
          <w:b w:val="0"/>
          <w:color w:val="171717" w:themeColor="background2" w:themeShade="1A"/>
          <w:sz w:val="24"/>
          <w:szCs w:val="24"/>
        </w:rPr>
        <w:t>.</w:t>
      </w:r>
    </w:p>
    <w:p w:rsidR="00D253A8" w:rsidRPr="00D253A8" w:rsidRDefault="00D253A8" w:rsidP="00A177D4">
      <w:pPr>
        <w:bidi/>
        <w:spacing w:line="240" w:lineRule="auto"/>
        <w:jc w:val="both"/>
        <w:rPr>
          <w:rFonts w:ascii="Times New Roman" w:eastAsia="Times New Roman" w:hAnsi="Times New Roman" w:cs="B Mitra"/>
          <w:b w:val="0"/>
          <w:color w:val="171717" w:themeColor="background2" w:themeShade="1A"/>
          <w:sz w:val="24"/>
          <w:szCs w:val="24"/>
        </w:rPr>
      </w:pPr>
      <w:r w:rsidRPr="00D253A8">
        <w:rPr>
          <w:rFonts w:ascii="Times New Roman" w:eastAsia="Times New Roman" w:hAnsi="Times New Roman" w:cs="B Mitra"/>
          <w:b w:val="0"/>
          <w:color w:val="171717" w:themeColor="background2" w:themeShade="1A"/>
          <w:sz w:val="24"/>
          <w:szCs w:val="24"/>
          <w:rtl/>
        </w:rPr>
        <w:t xml:space="preserve">نماینده مردم اسفراین و سربیشه با اشاره به مشکلاتی که در قطعی گسترده برق و خاموشی‌هایی اخیر وجود داشت، گفت: کمیسیون انرژی پیگیری‌ها و جلسات متعددی را انجام داد و در گزارشاتی که تهیه کرد، مهمترین دلایل قطع برق در کشور بیان شد و پیشنهادات کوتاه مدت،‌ میان مدت و بلندمدت به نمایندگان ارائه شد تا در نهایت در قالب طرحی </w:t>
      </w:r>
      <w:r w:rsidRPr="00D253A8">
        <w:rPr>
          <w:rFonts w:ascii="Times New Roman" w:eastAsia="Times New Roman" w:hAnsi="Times New Roman" w:cs="B Mitra"/>
          <w:b w:val="0"/>
          <w:color w:val="171717" w:themeColor="background2" w:themeShade="1A"/>
          <w:sz w:val="24"/>
          <w:szCs w:val="24"/>
          <w:rtl/>
          <w:lang w:bidi="fa-IR"/>
        </w:rPr>
        <w:t>۱۶</w:t>
      </w:r>
      <w:r w:rsidRPr="00D253A8">
        <w:rPr>
          <w:rFonts w:ascii="Times New Roman" w:eastAsia="Times New Roman" w:hAnsi="Times New Roman" w:cs="B Mitra"/>
          <w:b w:val="0"/>
          <w:color w:val="171717" w:themeColor="background2" w:themeShade="1A"/>
          <w:sz w:val="24"/>
          <w:szCs w:val="24"/>
          <w:rtl/>
        </w:rPr>
        <w:t xml:space="preserve"> ماده‌ای به هیات رئیسه مجلس ارائه شود که امروز نیز در صحن علنی مجلس اعلام وصول شد</w:t>
      </w:r>
      <w:r w:rsidRPr="00D253A8">
        <w:rPr>
          <w:rFonts w:ascii="Times New Roman" w:eastAsia="Times New Roman" w:hAnsi="Times New Roman" w:cs="B Mitra"/>
          <w:b w:val="0"/>
          <w:color w:val="171717" w:themeColor="background2" w:themeShade="1A"/>
          <w:sz w:val="24"/>
          <w:szCs w:val="24"/>
        </w:rPr>
        <w:t>.</w:t>
      </w:r>
    </w:p>
    <w:p w:rsidR="00D253A8" w:rsidRPr="00D253A8" w:rsidRDefault="00D253A8" w:rsidP="00A177D4">
      <w:pPr>
        <w:bidi/>
        <w:spacing w:line="240" w:lineRule="auto"/>
        <w:jc w:val="both"/>
        <w:rPr>
          <w:rFonts w:ascii="Times New Roman" w:eastAsia="Times New Roman" w:hAnsi="Times New Roman" w:cs="B Mitra"/>
          <w:b w:val="0"/>
          <w:color w:val="171717" w:themeColor="background2" w:themeShade="1A"/>
          <w:sz w:val="24"/>
          <w:szCs w:val="24"/>
        </w:rPr>
      </w:pPr>
      <w:r w:rsidRPr="00D253A8">
        <w:rPr>
          <w:rFonts w:ascii="Times New Roman" w:eastAsia="Times New Roman" w:hAnsi="Times New Roman" w:cs="B Mitra"/>
          <w:b w:val="0"/>
          <w:color w:val="171717" w:themeColor="background2" w:themeShade="1A"/>
          <w:sz w:val="24"/>
          <w:szCs w:val="24"/>
          <w:rtl/>
        </w:rPr>
        <w:t>نخعی ادامه داد:‌ این طرح با نام توسعه ظرفیت‌ها تولید و مدیریت مصرف برق کشور با قید</w:t>
      </w:r>
      <w:r w:rsidRPr="00D253A8">
        <w:rPr>
          <w:rFonts w:ascii="Times New Roman" w:eastAsia="Times New Roman" w:hAnsi="Times New Roman" w:cs="B Mitra"/>
          <w:b w:val="0"/>
          <w:color w:val="171717" w:themeColor="background2" w:themeShade="1A"/>
          <w:sz w:val="24"/>
          <w:szCs w:val="24"/>
          <w:rtl/>
          <w:lang w:bidi="fa-IR"/>
        </w:rPr>
        <w:t>۲</w:t>
      </w:r>
      <w:r w:rsidRPr="00D253A8">
        <w:rPr>
          <w:rFonts w:ascii="Cambria" w:eastAsia="Times New Roman" w:hAnsi="Cambria" w:cs="Cambria" w:hint="cs"/>
          <w:b w:val="0"/>
          <w:color w:val="171717" w:themeColor="background2" w:themeShade="1A"/>
          <w:sz w:val="24"/>
          <w:szCs w:val="24"/>
          <w:rtl/>
          <w:lang w:bidi="fa-IR"/>
        </w:rPr>
        <w:t> </w:t>
      </w:r>
      <w:r w:rsidRPr="00D253A8">
        <w:rPr>
          <w:rFonts w:ascii="Times New Roman" w:eastAsia="Times New Roman" w:hAnsi="Times New Roman" w:cs="B Mitra"/>
          <w:b w:val="0"/>
          <w:color w:val="171717" w:themeColor="background2" w:themeShade="1A"/>
          <w:sz w:val="24"/>
          <w:szCs w:val="24"/>
          <w:rtl/>
          <w:lang w:bidi="fa-IR"/>
        </w:rPr>
        <w:t xml:space="preserve"> </w:t>
      </w:r>
      <w:r w:rsidRPr="00D253A8">
        <w:rPr>
          <w:rFonts w:ascii="Times New Roman" w:eastAsia="Times New Roman" w:hAnsi="Times New Roman" w:cs="B Mitra"/>
          <w:b w:val="0"/>
          <w:color w:val="171717" w:themeColor="background2" w:themeShade="1A"/>
          <w:sz w:val="24"/>
          <w:szCs w:val="24"/>
          <w:rtl/>
        </w:rPr>
        <w:t>فوریت اعلام وصول شده است و امیدواریم این طرح بتواند مشکلات حوزه برق کشور را مرتفع کند</w:t>
      </w:r>
      <w:r w:rsidRPr="00D253A8">
        <w:rPr>
          <w:rFonts w:ascii="Times New Roman" w:eastAsia="Times New Roman" w:hAnsi="Times New Roman" w:cs="B Mitra"/>
          <w:b w:val="0"/>
          <w:color w:val="171717" w:themeColor="background2" w:themeShade="1A"/>
          <w:sz w:val="24"/>
          <w:szCs w:val="24"/>
        </w:rPr>
        <w:t>.</w:t>
      </w:r>
    </w:p>
    <w:p w:rsidR="00D253A8" w:rsidRPr="00D253A8" w:rsidRDefault="00D253A8" w:rsidP="00A177D4">
      <w:pPr>
        <w:bidi/>
        <w:spacing w:line="240" w:lineRule="auto"/>
        <w:jc w:val="both"/>
        <w:rPr>
          <w:rFonts w:ascii="Times New Roman" w:eastAsia="Times New Roman" w:hAnsi="Times New Roman" w:cs="B Mitra"/>
          <w:b w:val="0"/>
          <w:color w:val="171717" w:themeColor="background2" w:themeShade="1A"/>
          <w:sz w:val="24"/>
          <w:szCs w:val="24"/>
        </w:rPr>
      </w:pPr>
      <w:r w:rsidRPr="00D253A8">
        <w:rPr>
          <w:rFonts w:ascii="Times New Roman" w:eastAsia="Times New Roman" w:hAnsi="Times New Roman" w:cs="B Mitra"/>
          <w:b w:val="0"/>
          <w:color w:val="171717" w:themeColor="background2" w:themeShade="1A"/>
          <w:sz w:val="24"/>
          <w:szCs w:val="24"/>
          <w:rtl/>
        </w:rPr>
        <w:t>سخنگوی کمیسیون انرژی مجلس با بیان اینکه در این طرح موارد متعددی از جمله کاهش مصرف انرژی، مانع زدایی از روند تولید و افزایش توسعه صنعت برق کشور پیش بینی شده است، اظهار داشت: تا زمانی که این طرح در مجلس مصوب شود، از همه صاحبنظران حوزه انرژی، افرادی که در حوزه صنعت برق متخصص و با تجربه هستند و مطالعاتی در این زمینه انجام دادند برای مانع زدایی از صنعت برق و اصلاح الگوی مصرف دعوت می‌شود تا دیدگاه‌های خود را بیان کنند</w:t>
      </w:r>
      <w:r w:rsidRPr="00D253A8">
        <w:rPr>
          <w:rFonts w:ascii="Times New Roman" w:eastAsia="Times New Roman" w:hAnsi="Times New Roman" w:cs="B Mitra"/>
          <w:b w:val="0"/>
          <w:color w:val="171717" w:themeColor="background2" w:themeShade="1A"/>
          <w:sz w:val="24"/>
          <w:szCs w:val="24"/>
        </w:rPr>
        <w:t>.</w:t>
      </w:r>
    </w:p>
    <w:p w:rsidR="001F7079" w:rsidRDefault="00D253A8" w:rsidP="00A177D4">
      <w:pPr>
        <w:bidi/>
        <w:spacing w:line="240" w:lineRule="auto"/>
        <w:jc w:val="both"/>
        <w:rPr>
          <w:rFonts w:ascii="Times New Roman" w:eastAsia="Times New Roman" w:hAnsi="Times New Roman" w:cs="B Mitra"/>
          <w:b w:val="0"/>
          <w:color w:val="171717" w:themeColor="background2" w:themeShade="1A"/>
          <w:sz w:val="24"/>
          <w:szCs w:val="24"/>
        </w:rPr>
      </w:pPr>
      <w:r w:rsidRPr="00D253A8">
        <w:rPr>
          <w:rFonts w:ascii="Times New Roman" w:eastAsia="Times New Roman" w:hAnsi="Times New Roman" w:cs="B Mitra"/>
          <w:b w:val="0"/>
          <w:color w:val="171717" w:themeColor="background2" w:themeShade="1A"/>
          <w:sz w:val="24"/>
          <w:szCs w:val="24"/>
          <w:rtl/>
        </w:rPr>
        <w:t>نماینده مردم اسفراین و سربیشه خاطرنشان کرد: کمیسیون انرژی آمادگی شنیدن این پیشنهادات و جمع بندی آنها را خواهد داشت و این روند کمک بسیار مفیدی به صنعت برق کشور خواهد کرد</w:t>
      </w:r>
      <w:r w:rsidRPr="00D253A8">
        <w:rPr>
          <w:rFonts w:ascii="Times New Roman" w:eastAsia="Times New Roman" w:hAnsi="Times New Roman" w:cs="B Mitra"/>
          <w:b w:val="0"/>
          <w:color w:val="171717" w:themeColor="background2" w:themeShade="1A"/>
          <w:sz w:val="24"/>
          <w:szCs w:val="24"/>
        </w:rPr>
        <w:t>.</w:t>
      </w:r>
    </w:p>
    <w:p w:rsidR="001F7079" w:rsidRDefault="001F7079">
      <w:pPr>
        <w:spacing w:after="200"/>
        <w:rPr>
          <w:rFonts w:ascii="Times New Roman" w:eastAsia="Times New Roman" w:hAnsi="Times New Roman" w:cs="B Mitra"/>
          <w:b w:val="0"/>
          <w:color w:val="171717" w:themeColor="background2" w:themeShade="1A"/>
          <w:sz w:val="24"/>
          <w:szCs w:val="24"/>
        </w:rPr>
      </w:pPr>
      <w:r>
        <w:rPr>
          <w:rFonts w:ascii="Times New Roman" w:eastAsia="Times New Roman" w:hAnsi="Times New Roman" w:cs="B Mitra"/>
          <w:b w:val="0"/>
          <w:color w:val="171717" w:themeColor="background2" w:themeShade="1A"/>
          <w:sz w:val="24"/>
          <w:szCs w:val="24"/>
        </w:rPr>
        <w:br w:type="page"/>
      </w:r>
    </w:p>
    <w:p w:rsidR="001F7079" w:rsidRPr="00245640" w:rsidRDefault="001F7079" w:rsidP="00245640">
      <w:pPr>
        <w:pStyle w:val="Heading1"/>
        <w:bidi/>
        <w:jc w:val="center"/>
        <w:rPr>
          <w:rFonts w:eastAsia="Times New Roman" w:cs="B Mitra"/>
          <w:b w:val="0"/>
          <w:bCs/>
          <w:color w:val="18AFFB" w:themeColor="accent1" w:themeTint="99"/>
          <w:sz w:val="48"/>
          <w:szCs w:val="48"/>
        </w:rPr>
      </w:pPr>
      <w:r w:rsidRPr="004171C8">
        <w:rPr>
          <w:rFonts w:cs="B Mitra"/>
          <w:b w:val="0"/>
          <w:bCs/>
          <w:noProof/>
          <w:color w:val="18AFFB" w:themeColor="accent1" w:themeTint="99"/>
          <w:sz w:val="32"/>
        </w:rPr>
        <w:lastRenderedPageBreak/>
        <mc:AlternateContent>
          <mc:Choice Requires="wps">
            <w:drawing>
              <wp:anchor distT="0" distB="0" distL="114300" distR="114300" simplePos="0" relativeHeight="251754496" behindDoc="0" locked="0" layoutInCell="1" allowOverlap="1" wp14:anchorId="740B715B" wp14:editId="7608A1B9">
                <wp:simplePos x="0" y="0"/>
                <wp:positionH relativeFrom="margin">
                  <wp:align>center</wp:align>
                </wp:positionH>
                <wp:positionV relativeFrom="paragraph">
                  <wp:posOffset>383540</wp:posOffset>
                </wp:positionV>
                <wp:extent cx="3023235" cy="411480"/>
                <wp:effectExtent l="95250" t="57150" r="120015" b="160020"/>
                <wp:wrapTopAndBottom/>
                <wp:docPr id="53" name="Text Box 53"/>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1F7079" w:rsidRPr="00A177D4" w:rsidRDefault="001F7079" w:rsidP="001F7079">
                            <w:pPr>
                              <w:pStyle w:val="Heading1"/>
                              <w:tabs>
                                <w:tab w:val="left" w:pos="8372"/>
                              </w:tabs>
                              <w:bidi/>
                              <w:spacing w:before="0" w:after="0" w:line="240" w:lineRule="auto"/>
                              <w:jc w:val="center"/>
                              <w:rPr>
                                <w:rFonts w:cs="B Mitra"/>
                                <w:bCs/>
                                <w:color w:val="FFFFFF" w:themeColor="background1"/>
                                <w:sz w:val="28"/>
                                <w:szCs w:val="28"/>
                                <w:rtl/>
                                <w:lang w:bidi="fa-IR"/>
                              </w:rPr>
                            </w:pPr>
                            <w:r w:rsidRPr="00A177D4">
                              <w:rPr>
                                <w:rFonts w:cs="B Mitra" w:hint="cs"/>
                                <w:b w:val="0"/>
                                <w:bCs/>
                                <w:color w:val="FFFFFF" w:themeColor="background1"/>
                                <w:sz w:val="28"/>
                                <w:szCs w:val="28"/>
                                <w:rtl/>
                                <w:lang w:bidi="fa-IR"/>
                              </w:rPr>
                              <w:t xml:space="preserve">خبرگزاری تسنیم  </w:t>
                            </w:r>
                            <w:r w:rsidRPr="00A177D4">
                              <w:rPr>
                                <w:rFonts w:cs="B Mitra"/>
                                <w:b w:val="0"/>
                                <w:bCs/>
                                <w:color w:val="FFFFFF" w:themeColor="background1"/>
                                <w:sz w:val="28"/>
                                <w:szCs w:val="28"/>
                              </w:rPr>
                              <w:t xml:space="preserve"> </w:t>
                            </w:r>
                            <w:r w:rsidRPr="00A177D4">
                              <w:rPr>
                                <w:rFonts w:cs="B Mitra" w:hint="cs"/>
                                <w:b w:val="0"/>
                                <w:bCs/>
                                <w:color w:val="FFFFFF" w:themeColor="background1"/>
                                <w:sz w:val="28"/>
                                <w:szCs w:val="28"/>
                                <w:rtl/>
                                <w:lang w:bidi="fa-IR"/>
                              </w:rPr>
                              <w:t>27/4/1400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715B" id="Text Box 53" o:spid="_x0000_s1031" type="#_x0000_t202" style="position:absolute;left:0;text-align:left;margin-left:0;margin-top:30.2pt;width:238.05pt;height:32.4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" fillcolor="#3592cf [3205]" strokecolor="#3592cf [3205]" strokeweight="1pt">
                <v:fill color2="#5da7d8 [2581]" rotate="t" angle="180" colors="0 #0488df;40632f #2296e2;1 #72afeb" focus="100%" type="gradient"/>
                <v:shadow on="t" color="black" opacity="40092f" origin=",.5" offset="0,3pt"/>
                <v:textbox>
                  <w:txbxContent>
                    <w:p w:rsidR="001F7079" w:rsidRPr="00A177D4" w:rsidRDefault="001F7079" w:rsidP="001F7079">
                      <w:pPr>
                        <w:pStyle w:val="Heading1"/>
                        <w:tabs>
                          <w:tab w:val="left" w:pos="8372"/>
                        </w:tabs>
                        <w:bidi/>
                        <w:spacing w:before="0" w:after="0" w:line="240" w:lineRule="auto"/>
                        <w:jc w:val="center"/>
                        <w:rPr>
                          <w:rFonts w:cs="B Mitra"/>
                          <w:bCs/>
                          <w:color w:val="FFFFFF" w:themeColor="background1"/>
                          <w:sz w:val="28"/>
                          <w:szCs w:val="28"/>
                          <w:rtl/>
                          <w:lang w:bidi="fa-IR"/>
                        </w:rPr>
                      </w:pPr>
                      <w:r w:rsidRPr="00A177D4">
                        <w:rPr>
                          <w:rFonts w:cs="B Mitra" w:hint="cs"/>
                          <w:b w:val="0"/>
                          <w:bCs/>
                          <w:color w:val="FFFFFF" w:themeColor="background1"/>
                          <w:sz w:val="28"/>
                          <w:szCs w:val="28"/>
                          <w:rtl/>
                          <w:lang w:bidi="fa-IR"/>
                        </w:rPr>
                        <w:t xml:space="preserve">خبرگزاری تسنیم  </w:t>
                      </w:r>
                      <w:r w:rsidRPr="00A177D4">
                        <w:rPr>
                          <w:rFonts w:cs="B Mitra"/>
                          <w:b w:val="0"/>
                          <w:bCs/>
                          <w:color w:val="FFFFFF" w:themeColor="background1"/>
                          <w:sz w:val="28"/>
                          <w:szCs w:val="28"/>
                        </w:rPr>
                        <w:t xml:space="preserve"> </w:t>
                      </w:r>
                      <w:r w:rsidRPr="00A177D4">
                        <w:rPr>
                          <w:rFonts w:cs="B Mitra" w:hint="cs"/>
                          <w:b w:val="0"/>
                          <w:bCs/>
                          <w:color w:val="FFFFFF" w:themeColor="background1"/>
                          <w:sz w:val="28"/>
                          <w:szCs w:val="28"/>
                          <w:rtl/>
                          <w:lang w:bidi="fa-IR"/>
                        </w:rPr>
                        <w:t>27/4/1400</w:t>
                      </w:r>
                    </w:p>
                  </w:txbxContent>
                </v:textbox>
                <w10:wrap type="topAndBottom" anchorx="margin"/>
              </v:shape>
            </w:pict>
          </mc:Fallback>
        </mc:AlternateContent>
      </w:r>
      <w:r w:rsidRPr="001F7079">
        <w:rPr>
          <w:rFonts w:cs="B Mitra"/>
          <w:b w:val="0"/>
          <w:bCs/>
          <w:color w:val="18AFFB" w:themeColor="accent1" w:themeTint="99"/>
          <w:rtl/>
        </w:rPr>
        <w:t>جلیلی: نباید با ضعف مدیریت مسئله برق را به تهدید تبدیل کنیم</w:t>
      </w:r>
    </w:p>
    <w:p w:rsidR="001F7079" w:rsidRPr="00245640" w:rsidRDefault="0028698B" w:rsidP="00550F65">
      <w:pPr>
        <w:pStyle w:val="Heading3"/>
        <w:bidi/>
        <w:spacing w:before="0" w:line="240" w:lineRule="auto"/>
        <w:jc w:val="both"/>
        <w:rPr>
          <w:rFonts w:eastAsia="Times New Roman" w:cs="B Mitra"/>
          <w:color w:val="auto"/>
          <w:sz w:val="27"/>
          <w:szCs w:val="27"/>
        </w:rPr>
      </w:pPr>
      <w:r>
        <w:rPr>
          <w:noProof/>
        </w:rPr>
        <w:drawing>
          <wp:anchor distT="0" distB="0" distL="114300" distR="114300" simplePos="0" relativeHeight="251755520" behindDoc="1" locked="0" layoutInCell="1" allowOverlap="1">
            <wp:simplePos x="0" y="0"/>
            <wp:positionH relativeFrom="margin">
              <wp:align>left</wp:align>
            </wp:positionH>
            <wp:positionV relativeFrom="paragraph">
              <wp:posOffset>908050</wp:posOffset>
            </wp:positionV>
            <wp:extent cx="3269615" cy="2276475"/>
            <wp:effectExtent l="0" t="0" r="6985" b="9525"/>
            <wp:wrapTight wrapText="bothSides">
              <wp:wrapPolygon edited="0">
                <wp:start x="0" y="0"/>
                <wp:lineTo x="0" y="21510"/>
                <wp:lineTo x="21520" y="21510"/>
                <wp:lineTo x="21520" y="0"/>
                <wp:lineTo x="0" y="0"/>
              </wp:wrapPolygon>
            </wp:wrapTight>
            <wp:docPr id="55" name="Picture 55" descr="جلیلی: نباید با ضعف مدیریت مسئله برق را به تهدید تبدیل کن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جلیلی: نباید با ضعف مدیریت مسئله برق را به تهدید تبدیل کنی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961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640">
        <w:rPr>
          <w:rFonts w:cs="B Mitra" w:hint="cs"/>
          <w:rtl/>
        </w:rPr>
        <w:t>ع</w:t>
      </w:r>
      <w:r w:rsidR="001F7079" w:rsidRPr="00245640">
        <w:rPr>
          <w:rFonts w:cs="B Mitra"/>
          <w:rtl/>
        </w:rPr>
        <w:t>ضو مجمع تشخیص مصلحت نظام گفت: با توجه به اینکه انرژی مزیت نسبی کشور ماست، نباید در این زمینه دچار تهدید بشویم بلکه باید از این فرصت به گونه‌ای بهره‌ بگیریم که مازاد نیاز داخلی را نیز صادر کنیم</w:t>
      </w:r>
      <w:r w:rsidR="00550F65">
        <w:rPr>
          <w:rFonts w:cs="B Mitra" w:hint="cs"/>
          <w:rtl/>
        </w:rPr>
        <w:t>.</w:t>
      </w:r>
    </w:p>
    <w:p w:rsidR="001F7079" w:rsidRPr="00245640" w:rsidRDefault="001F7079" w:rsidP="00F8369E">
      <w:pPr>
        <w:pStyle w:val="NormalWeb"/>
        <w:bidi/>
        <w:spacing w:before="0" w:beforeAutospacing="0" w:after="0" w:afterAutospacing="0"/>
        <w:jc w:val="both"/>
        <w:rPr>
          <w:rFonts w:cs="B Mitra"/>
        </w:rPr>
      </w:pPr>
      <w:r w:rsidRPr="00245640">
        <w:rPr>
          <w:rFonts w:cs="B Mitra"/>
          <w:rtl/>
        </w:rPr>
        <w:t xml:space="preserve">به گزارش گروه </w:t>
      </w:r>
      <w:r w:rsidRPr="00B62B7A">
        <w:rPr>
          <w:rFonts w:cs="B Mitra"/>
          <w:color w:val="0F0D29" w:themeColor="text1"/>
          <w:rtl/>
        </w:rPr>
        <w:t xml:space="preserve">سیاسی </w:t>
      </w:r>
      <w:hyperlink r:id="rId14" w:tgtFrame="_blank" w:history="1">
        <w:r w:rsidRPr="00B62B7A">
          <w:rPr>
            <w:rStyle w:val="Hyperlink"/>
            <w:rFonts w:cs="B Mitra"/>
            <w:color w:val="0F0D29" w:themeColor="text1"/>
            <w:rtl/>
          </w:rPr>
          <w:t>خبرگزاری</w:t>
        </w:r>
        <w:r w:rsidR="00F8369E" w:rsidRPr="00B62B7A">
          <w:rPr>
            <w:rStyle w:val="Hyperlink"/>
            <w:rFonts w:cs="B Mitra" w:hint="cs"/>
            <w:color w:val="0F0D29" w:themeColor="text1"/>
            <w:rtl/>
          </w:rPr>
          <w:t xml:space="preserve"> </w:t>
        </w:r>
        <w:r w:rsidRPr="00B62B7A">
          <w:rPr>
            <w:rStyle w:val="Hyperlink"/>
            <w:rFonts w:cs="B Mitra"/>
            <w:color w:val="0F0D29" w:themeColor="text1"/>
            <w:rtl/>
          </w:rPr>
          <w:t>تسنیم</w:t>
        </w:r>
      </w:hyperlink>
      <w:r w:rsidRPr="00B62B7A">
        <w:rPr>
          <w:rFonts w:cs="B Mitra"/>
          <w:color w:val="0F0D29" w:themeColor="text1"/>
          <w:rtl/>
        </w:rPr>
        <w:t xml:space="preserve">، </w:t>
      </w:r>
      <w:r w:rsidRPr="00245640">
        <w:rPr>
          <w:rFonts w:cs="B Mitra"/>
          <w:rtl/>
        </w:rPr>
        <w:t>نشست کارشناسی ارائه راهکارهای اجرایی به دولت، به منظور مدیریت بار مصرفی برق با حضور سعید جلیلی نماینده رهبر انقلاب در شورای عالی امنیت ملی و کارشناسان کارگروه نیروی دولت سایه برگزار شد. در این جلسه همچنین دو تن از نمایندگان مجلس و مدیرعامل شرکت توانیر به ارائه نقطه نظرات خود پرداختند</w:t>
      </w:r>
      <w:r w:rsidRPr="00245640">
        <w:rPr>
          <w:rFonts w:cs="B Mitra"/>
        </w:rPr>
        <w:t>.</w:t>
      </w:r>
    </w:p>
    <w:p w:rsidR="00245640" w:rsidRDefault="00245640" w:rsidP="0063476E">
      <w:pPr>
        <w:bidi/>
        <w:spacing w:line="240" w:lineRule="auto"/>
        <w:jc w:val="both"/>
        <w:rPr>
          <w:rFonts w:ascii="Times New Roman" w:eastAsia="Times New Roman" w:hAnsi="Times New Roman" w:cs="B Mitra"/>
          <w:b w:val="0"/>
          <w:color w:val="auto"/>
          <w:sz w:val="24"/>
          <w:szCs w:val="24"/>
          <w:rtl/>
        </w:rPr>
      </w:pPr>
      <w:r w:rsidRPr="00245640">
        <w:rPr>
          <w:rFonts w:ascii="Times New Roman" w:eastAsia="Times New Roman" w:hAnsi="Times New Roman" w:cs="B Mitra"/>
          <w:b w:val="0"/>
          <w:color w:val="auto"/>
          <w:sz w:val="24"/>
          <w:szCs w:val="24"/>
          <w:rtl/>
        </w:rPr>
        <w:t>عضو مجمع تشخی</w:t>
      </w:r>
      <w:bookmarkStart w:id="0" w:name="_GoBack"/>
      <w:bookmarkEnd w:id="0"/>
      <w:r w:rsidRPr="00245640">
        <w:rPr>
          <w:rFonts w:ascii="Times New Roman" w:eastAsia="Times New Roman" w:hAnsi="Times New Roman" w:cs="B Mitra"/>
          <w:b w:val="0"/>
          <w:color w:val="auto"/>
          <w:sz w:val="24"/>
          <w:szCs w:val="24"/>
          <w:rtl/>
        </w:rPr>
        <w:t>ص مصلحت نظام با بیان اینکه در کنار راهکارهای بلندمدت برای مدیریت خاموشی‌ها، نیازمند ارائه راهکارهای کوتاه‌مدت نیز هستیم، خاطرنشان کرد: با توجه به اینکه انرژی مزیت نسبی کشور ماست، نباید در این زمینه دچار تهدید بشویم بلکه باید از این فرصت به گونه‌ای بهره‌ بگیریم که مازاد نیاز داخلی را نیز صادر کنیم</w:t>
      </w:r>
      <w:r w:rsidRPr="00245640">
        <w:rPr>
          <w:rFonts w:ascii="Times New Roman" w:eastAsia="Times New Roman" w:hAnsi="Times New Roman" w:cs="B Mitra"/>
          <w:b w:val="0"/>
          <w:color w:val="auto"/>
          <w:sz w:val="24"/>
          <w:szCs w:val="24"/>
        </w:rPr>
        <w:t>.</w:t>
      </w:r>
    </w:p>
    <w:p w:rsidR="00245640" w:rsidRPr="00245640" w:rsidRDefault="00245640" w:rsidP="0063476E">
      <w:pPr>
        <w:bidi/>
        <w:spacing w:line="240" w:lineRule="auto"/>
        <w:jc w:val="both"/>
        <w:rPr>
          <w:rFonts w:ascii="Times New Roman" w:eastAsia="Times New Roman" w:hAnsi="Times New Roman" w:cs="B Mitra"/>
          <w:b w:val="0"/>
          <w:color w:val="auto"/>
          <w:sz w:val="24"/>
          <w:szCs w:val="24"/>
        </w:rPr>
      </w:pPr>
      <w:r w:rsidRPr="00245640">
        <w:rPr>
          <w:rFonts w:ascii="Times New Roman" w:eastAsia="Times New Roman" w:hAnsi="Times New Roman" w:cs="B Mitra"/>
          <w:b w:val="0"/>
          <w:color w:val="auto"/>
          <w:sz w:val="24"/>
          <w:szCs w:val="24"/>
          <w:rtl/>
        </w:rPr>
        <w:t>وی افزود: رویکرد مدیریت در کشور ما باید یک نگاه حداکثری به فرصت‌ها باشد؛ اگر با نگاه استفاده 100 درصدی از فرصت‌های ممکن به موضوعات بپردازیم، بسیاری از اولویت‌ها تغییر کرده و معضلات کمتری را شاهد خواهیم بود</w:t>
      </w:r>
      <w:r w:rsidRPr="00245640">
        <w:rPr>
          <w:rFonts w:ascii="Times New Roman" w:eastAsia="Times New Roman" w:hAnsi="Times New Roman" w:cs="B Mitra"/>
          <w:b w:val="0"/>
          <w:color w:val="auto"/>
          <w:sz w:val="24"/>
          <w:szCs w:val="24"/>
        </w:rPr>
        <w:t>.</w:t>
      </w:r>
    </w:p>
    <w:p w:rsidR="00245640" w:rsidRPr="00245640" w:rsidRDefault="00245640" w:rsidP="0063476E">
      <w:pPr>
        <w:bidi/>
        <w:spacing w:line="240" w:lineRule="auto"/>
        <w:jc w:val="both"/>
        <w:rPr>
          <w:rFonts w:ascii="Times New Roman" w:eastAsia="Times New Roman" w:hAnsi="Times New Roman" w:cs="B Mitra"/>
          <w:b w:val="0"/>
          <w:color w:val="auto"/>
          <w:sz w:val="24"/>
          <w:szCs w:val="24"/>
        </w:rPr>
      </w:pPr>
      <w:r w:rsidRPr="00245640">
        <w:rPr>
          <w:rFonts w:ascii="Times New Roman" w:eastAsia="Times New Roman" w:hAnsi="Times New Roman" w:cs="B Mitra"/>
          <w:b w:val="0"/>
          <w:color w:val="auto"/>
          <w:sz w:val="24"/>
          <w:szCs w:val="24"/>
          <w:rtl/>
        </w:rPr>
        <w:t>عضو شورای راهبردی روابط خارجی کشورمان با اشاره به جلسات متعدد این شورا درباره صادرات برق و تبدیل ایران به قطب سوآپ و ترانزیت، اظهار داشت: موضوع برخی برنامه‌ریزی‌ها سخت‌افزاری است که در بلندمدت حاصل می‌شود اما برخی اقدامات کوتاه‌مدتی که نیاز به اجرای آنها هستیم، به سازوکارها و نرم‌افزار مدیریت مربوط می</w:t>
      </w:r>
      <w:r w:rsidR="000762A3">
        <w:rPr>
          <w:rFonts w:ascii="Times New Roman" w:eastAsia="Times New Roman" w:hAnsi="Times New Roman" w:cs="B Mitra" w:hint="cs"/>
          <w:b w:val="0"/>
          <w:color w:val="auto"/>
          <w:sz w:val="24"/>
          <w:szCs w:val="24"/>
          <w:rtl/>
        </w:rPr>
        <w:t>‌</w:t>
      </w:r>
      <w:r w:rsidRPr="00245640">
        <w:rPr>
          <w:rFonts w:ascii="Times New Roman" w:eastAsia="Times New Roman" w:hAnsi="Times New Roman" w:cs="B Mitra"/>
          <w:b w:val="0"/>
          <w:color w:val="auto"/>
          <w:sz w:val="24"/>
          <w:szCs w:val="24"/>
          <w:rtl/>
        </w:rPr>
        <w:t>شود</w:t>
      </w:r>
      <w:r w:rsidRPr="00245640">
        <w:rPr>
          <w:rFonts w:ascii="Times New Roman" w:eastAsia="Times New Roman" w:hAnsi="Times New Roman" w:cs="B Mitra"/>
          <w:b w:val="0"/>
          <w:color w:val="auto"/>
          <w:sz w:val="24"/>
          <w:szCs w:val="24"/>
        </w:rPr>
        <w:t>.</w:t>
      </w:r>
    </w:p>
    <w:p w:rsidR="00245640" w:rsidRPr="00245640" w:rsidRDefault="00245640" w:rsidP="0063476E">
      <w:pPr>
        <w:bidi/>
        <w:spacing w:line="240" w:lineRule="auto"/>
        <w:jc w:val="both"/>
        <w:rPr>
          <w:rFonts w:ascii="Times New Roman" w:eastAsia="Times New Roman" w:hAnsi="Times New Roman" w:cs="B Mitra"/>
          <w:b w:val="0"/>
          <w:color w:val="auto"/>
          <w:sz w:val="24"/>
          <w:szCs w:val="24"/>
        </w:rPr>
      </w:pPr>
      <w:r w:rsidRPr="00245640">
        <w:rPr>
          <w:rFonts w:ascii="Times New Roman" w:eastAsia="Times New Roman" w:hAnsi="Times New Roman" w:cs="B Mitra"/>
          <w:b w:val="0"/>
          <w:color w:val="auto"/>
          <w:sz w:val="24"/>
          <w:szCs w:val="24"/>
          <w:rtl/>
        </w:rPr>
        <w:t>جلیلی در ادامه مطرح کرد: باید به این سوال پاسخ بدهیم که آیا خاموشی‌های اخیر اجتناب ناپذیر بود یا آنکه می‌توانستیم با تدابیر قبلی از وقوع آن جلوگیری کنیم؟ و در حال حاضر چه اقداماتی را در کوتاه‌مدت برای ایجاد تعادل در شبکه تولید و مصرف برق می‌توانیم انجام بدهیم؟</w:t>
      </w:r>
    </w:p>
    <w:p w:rsidR="00245640" w:rsidRPr="00245640" w:rsidRDefault="00245640" w:rsidP="0063476E">
      <w:pPr>
        <w:bidi/>
        <w:spacing w:line="240" w:lineRule="auto"/>
        <w:jc w:val="both"/>
        <w:rPr>
          <w:rFonts w:ascii="Times New Roman" w:eastAsia="Times New Roman" w:hAnsi="Times New Roman" w:cs="B Mitra"/>
          <w:b w:val="0"/>
          <w:color w:val="auto"/>
          <w:sz w:val="24"/>
          <w:szCs w:val="24"/>
        </w:rPr>
      </w:pPr>
      <w:r w:rsidRPr="00245640">
        <w:rPr>
          <w:rFonts w:ascii="Times New Roman" w:eastAsia="Times New Roman" w:hAnsi="Times New Roman" w:cs="B Mitra"/>
          <w:b w:val="0"/>
          <w:color w:val="auto"/>
          <w:sz w:val="24"/>
          <w:szCs w:val="24"/>
          <w:rtl/>
        </w:rPr>
        <w:t>وی در ادامه با بیان اینکه مدیریت انرژی در حوزه برق می‌بایست به جذابیت و عواید اقتصادی در زمینه‌های تولید و مصرف نگاه ویژه داشته باشد، تصریح کرد: «طرح وان» بر همین مبنا ارائه شد تا مدیریت مصرف در برخی مقولات انرژی از جمله برق، به مصرف‌کننده واگذار شود تا عواید اقتصادی آن برای خودش و بهینه شدن الگوی مصرف به نفع همه‌ی کشور باشد</w:t>
      </w:r>
      <w:r w:rsidRPr="00245640">
        <w:rPr>
          <w:rFonts w:ascii="Times New Roman" w:eastAsia="Times New Roman" w:hAnsi="Times New Roman" w:cs="B Mitra"/>
          <w:b w:val="0"/>
          <w:color w:val="auto"/>
          <w:sz w:val="24"/>
          <w:szCs w:val="24"/>
        </w:rPr>
        <w:t>.</w:t>
      </w:r>
    </w:p>
    <w:p w:rsidR="00245640" w:rsidRPr="00245640" w:rsidRDefault="00245640" w:rsidP="0063476E">
      <w:pPr>
        <w:bidi/>
        <w:spacing w:line="240" w:lineRule="auto"/>
        <w:jc w:val="both"/>
        <w:rPr>
          <w:rFonts w:ascii="Times New Roman" w:eastAsia="Times New Roman" w:hAnsi="Times New Roman" w:cs="B Mitra"/>
          <w:b w:val="0"/>
          <w:color w:val="auto"/>
          <w:sz w:val="24"/>
          <w:szCs w:val="24"/>
        </w:rPr>
      </w:pPr>
      <w:r w:rsidRPr="00245640">
        <w:rPr>
          <w:rFonts w:ascii="Times New Roman" w:eastAsia="Times New Roman" w:hAnsi="Times New Roman" w:cs="B Mitra"/>
          <w:b w:val="0"/>
          <w:color w:val="auto"/>
          <w:sz w:val="24"/>
          <w:szCs w:val="24"/>
          <w:rtl/>
        </w:rPr>
        <w:t>جلیلی تاکید کرد: در کنار موضوع مصرف، برای تولیدکننده خصوصی برق(نیروگاه) نیز باید جذابیت ایجاد کرد تا او به سرمایه‌گذاری در این حوزه رغبت داشته باشد</w:t>
      </w:r>
      <w:r w:rsidRPr="00245640">
        <w:rPr>
          <w:rFonts w:ascii="Times New Roman" w:eastAsia="Times New Roman" w:hAnsi="Times New Roman" w:cs="B Mitra"/>
          <w:b w:val="0"/>
          <w:color w:val="auto"/>
          <w:sz w:val="24"/>
          <w:szCs w:val="24"/>
        </w:rPr>
        <w:t>.</w:t>
      </w:r>
    </w:p>
    <w:p w:rsidR="00245640" w:rsidRPr="00245640" w:rsidRDefault="00245640" w:rsidP="0063476E">
      <w:pPr>
        <w:bidi/>
        <w:spacing w:line="240" w:lineRule="auto"/>
        <w:jc w:val="both"/>
        <w:rPr>
          <w:rFonts w:ascii="Times New Roman" w:eastAsia="Times New Roman" w:hAnsi="Times New Roman" w:cs="B Mitra"/>
          <w:b w:val="0"/>
          <w:color w:val="auto"/>
          <w:sz w:val="24"/>
          <w:szCs w:val="24"/>
        </w:rPr>
      </w:pPr>
      <w:r w:rsidRPr="00245640">
        <w:rPr>
          <w:rFonts w:ascii="Times New Roman" w:eastAsia="Times New Roman" w:hAnsi="Times New Roman" w:cs="B Mitra"/>
          <w:b w:val="0"/>
          <w:color w:val="auto"/>
          <w:sz w:val="24"/>
          <w:szCs w:val="24"/>
          <w:rtl/>
        </w:rPr>
        <w:t>در این جلسه، مدیرعامل شرکت توانیر با بیان اینکه بخشی از مشکلات تولید برق، به قیمت آن برمی</w:t>
      </w:r>
      <w:r w:rsidR="000762A3">
        <w:rPr>
          <w:rFonts w:ascii="Times New Roman" w:eastAsia="Times New Roman" w:hAnsi="Times New Roman" w:cs="B Mitra" w:hint="cs"/>
          <w:b w:val="0"/>
          <w:color w:val="auto"/>
          <w:sz w:val="24"/>
          <w:szCs w:val="24"/>
          <w:rtl/>
        </w:rPr>
        <w:t>‌</w:t>
      </w:r>
      <w:r w:rsidRPr="00245640">
        <w:rPr>
          <w:rFonts w:ascii="Times New Roman" w:eastAsia="Times New Roman" w:hAnsi="Times New Roman" w:cs="B Mitra"/>
          <w:b w:val="0"/>
          <w:color w:val="auto"/>
          <w:sz w:val="24"/>
          <w:szCs w:val="24"/>
          <w:rtl/>
        </w:rPr>
        <w:t>گردد و این مسئله برای سرمایه‌گذاری بخش خصوصی مشکل ایجاد کرده است، گفت: در بخش مصرف نیز، کشور فرانسه با اجرای مدل تعرفه ساعتی و با تقسیم روزهای سال به سه دسته سفید، آبی و قرمز، تعرفه فروش برق را تا شش برابر در روزهای قرمز گران کردند و همین امر منجر به کاهش 45 درصدی مصرف برق در این کشور شد</w:t>
      </w:r>
      <w:r w:rsidRPr="00245640">
        <w:rPr>
          <w:rFonts w:ascii="Times New Roman" w:eastAsia="Times New Roman" w:hAnsi="Times New Roman" w:cs="B Mitra"/>
          <w:b w:val="0"/>
          <w:color w:val="auto"/>
          <w:sz w:val="24"/>
          <w:szCs w:val="24"/>
        </w:rPr>
        <w:t>.</w:t>
      </w:r>
    </w:p>
    <w:p w:rsidR="00245640" w:rsidRPr="00245640" w:rsidRDefault="00245640" w:rsidP="0063476E">
      <w:pPr>
        <w:bidi/>
        <w:spacing w:line="240" w:lineRule="auto"/>
        <w:jc w:val="both"/>
        <w:rPr>
          <w:rFonts w:ascii="Times New Roman" w:eastAsia="Times New Roman" w:hAnsi="Times New Roman" w:cs="B Mitra"/>
          <w:b w:val="0"/>
          <w:color w:val="auto"/>
          <w:sz w:val="24"/>
          <w:szCs w:val="24"/>
        </w:rPr>
      </w:pPr>
      <w:r w:rsidRPr="00245640">
        <w:rPr>
          <w:rFonts w:ascii="Times New Roman" w:eastAsia="Times New Roman" w:hAnsi="Times New Roman" w:cs="B Mitra"/>
          <w:b w:val="0"/>
          <w:color w:val="auto"/>
          <w:sz w:val="24"/>
          <w:szCs w:val="24"/>
          <w:rtl/>
        </w:rPr>
        <w:t>متولی زاده در این زمینه گفت: سالانه 855 هزار کولرگازی به شبکه اضافه می‌شود که 80 درصد آنها استاندارد نیست و اگر کولرهای گازی استاندارد باشند، 6هزارمگاوات صرفه‌جویی می‌شود؛ همچنین 18میلیون کولر آبی در کشور وجود دارد که استاندارد شدن آنها نیز 2هزارمگاوات از بار مصرفی کم خواهد کرد</w:t>
      </w:r>
      <w:r w:rsidRPr="00245640">
        <w:rPr>
          <w:rFonts w:ascii="Times New Roman" w:eastAsia="Times New Roman" w:hAnsi="Times New Roman" w:cs="B Mitra"/>
          <w:b w:val="0"/>
          <w:color w:val="auto"/>
          <w:sz w:val="24"/>
          <w:szCs w:val="24"/>
        </w:rPr>
        <w:t>.</w:t>
      </w:r>
    </w:p>
    <w:p w:rsidR="00245640" w:rsidRPr="00245640" w:rsidRDefault="00245640" w:rsidP="00B76A48">
      <w:pPr>
        <w:bidi/>
        <w:spacing w:line="240" w:lineRule="auto"/>
        <w:jc w:val="both"/>
        <w:rPr>
          <w:rFonts w:ascii="Times New Roman" w:eastAsia="Times New Roman" w:hAnsi="Times New Roman" w:cs="B Mitra"/>
          <w:b w:val="0"/>
          <w:color w:val="auto"/>
          <w:sz w:val="24"/>
          <w:szCs w:val="24"/>
        </w:rPr>
      </w:pPr>
      <w:r w:rsidRPr="00245640">
        <w:rPr>
          <w:rFonts w:ascii="Times New Roman" w:eastAsia="Times New Roman" w:hAnsi="Times New Roman" w:cs="B Mitra"/>
          <w:b w:val="0"/>
          <w:color w:val="auto"/>
          <w:sz w:val="24"/>
          <w:szCs w:val="24"/>
          <w:rtl/>
        </w:rPr>
        <w:t>وی در پایان با بیان اینکه مدیریت گاز و برق باید یکپارچه شود، خاطرنشان کر</w:t>
      </w:r>
      <w:r w:rsidR="00B76A48">
        <w:rPr>
          <w:rFonts w:ascii="Times New Roman" w:eastAsia="Times New Roman" w:hAnsi="Times New Roman" w:cs="B Mitra" w:hint="cs"/>
          <w:b w:val="0"/>
          <w:color w:val="auto"/>
          <w:sz w:val="24"/>
          <w:szCs w:val="24"/>
          <w:rtl/>
        </w:rPr>
        <w:t>د:</w:t>
      </w:r>
      <w:r w:rsidRPr="00245640">
        <w:rPr>
          <w:rFonts w:ascii="Times New Roman" w:eastAsia="Times New Roman" w:hAnsi="Times New Roman" w:cs="B Mitra"/>
          <w:b w:val="0"/>
          <w:color w:val="auto"/>
          <w:sz w:val="24"/>
          <w:szCs w:val="24"/>
        </w:rPr>
        <w:t xml:space="preserve"> </w:t>
      </w:r>
      <w:r w:rsidRPr="00245640">
        <w:rPr>
          <w:rFonts w:ascii="Times New Roman" w:eastAsia="Times New Roman" w:hAnsi="Times New Roman" w:cs="B Mitra"/>
          <w:b w:val="0"/>
          <w:color w:val="auto"/>
          <w:sz w:val="24"/>
          <w:szCs w:val="24"/>
          <w:rtl/>
        </w:rPr>
        <w:t>دولت منتخب در چهار حوزه، مدیریت مصرف بار در تابستان، تامین گاز موردنیاز نیروگاه‌ها در زمستان، اصلاح الگوی مصرف و کنترل هوشمند بار مصرفی باید بیش از پیش برنامه‌ریزی داشته باشد</w:t>
      </w:r>
      <w:r w:rsidRPr="00245640">
        <w:rPr>
          <w:rFonts w:ascii="Times New Roman" w:eastAsia="Times New Roman" w:hAnsi="Times New Roman" w:cs="B Mitra"/>
          <w:b w:val="0"/>
          <w:color w:val="auto"/>
          <w:sz w:val="24"/>
          <w:szCs w:val="24"/>
        </w:rPr>
        <w:t>.</w:t>
      </w:r>
    </w:p>
    <w:p w:rsidR="00245640" w:rsidRPr="00245640" w:rsidRDefault="00245640" w:rsidP="0063476E">
      <w:pPr>
        <w:bidi/>
        <w:spacing w:line="240" w:lineRule="auto"/>
        <w:jc w:val="both"/>
        <w:rPr>
          <w:rFonts w:ascii="Times New Roman" w:eastAsia="Times New Roman" w:hAnsi="Times New Roman" w:cs="B Mitra"/>
          <w:b w:val="0"/>
          <w:color w:val="auto"/>
          <w:sz w:val="24"/>
          <w:szCs w:val="24"/>
        </w:rPr>
      </w:pPr>
      <w:r w:rsidRPr="00245640">
        <w:rPr>
          <w:rFonts w:ascii="Times New Roman" w:eastAsia="Times New Roman" w:hAnsi="Times New Roman" w:cs="B Mitra"/>
          <w:b w:val="0"/>
          <w:color w:val="auto"/>
          <w:sz w:val="24"/>
          <w:szCs w:val="24"/>
          <w:rtl/>
        </w:rPr>
        <w:t>مالک شریعتی عضو کمیسیون انرژی مجلس نیز با بیان اینکه غفلت از زیرساخت معیوب، منجر به پدیدآمدن مشکلات کمبود برق در آینده نیز خواهد شد، اظهار داشت: عدم یکپارچه‌سازی سیاست‌های حوزه انرژی و اختلافات میان وزارت‌های نیرو و نفت زمینه‌سازی برخی مشکلات شده است</w:t>
      </w:r>
      <w:r w:rsidRPr="00245640">
        <w:rPr>
          <w:rFonts w:ascii="Times New Roman" w:eastAsia="Times New Roman" w:hAnsi="Times New Roman" w:cs="B Mitra"/>
          <w:b w:val="0"/>
          <w:color w:val="auto"/>
          <w:sz w:val="24"/>
          <w:szCs w:val="24"/>
        </w:rPr>
        <w:t>.</w:t>
      </w:r>
    </w:p>
    <w:p w:rsidR="00245640" w:rsidRPr="00A177D4" w:rsidRDefault="00245640" w:rsidP="0063476E">
      <w:pPr>
        <w:bidi/>
        <w:spacing w:line="240" w:lineRule="auto"/>
        <w:jc w:val="both"/>
        <w:rPr>
          <w:rFonts w:ascii="Times New Roman" w:eastAsia="Times New Roman" w:hAnsi="Times New Roman" w:cs="B Mitra"/>
          <w:b w:val="0"/>
          <w:color w:val="auto"/>
          <w:sz w:val="24"/>
          <w:szCs w:val="24"/>
        </w:rPr>
      </w:pPr>
      <w:r w:rsidRPr="00A177D4">
        <w:rPr>
          <w:rFonts w:ascii="Times New Roman" w:eastAsia="Times New Roman" w:hAnsi="Times New Roman" w:cs="B Mitra"/>
          <w:b w:val="0"/>
          <w:color w:val="auto"/>
          <w:sz w:val="24"/>
          <w:szCs w:val="24"/>
          <w:rtl/>
        </w:rPr>
        <w:lastRenderedPageBreak/>
        <w:t>وی با اشاره به این نکته که مطابق برآوردهای خارجی، هر یک ساعت خاموشی 15 دلار هزینه به مردم تحمیل خواهد کرد، گفت: همه مسائل را نباید اقتصادی برانداز کرد؛ سرمایه اجتماعی نیز موضوع مهمی است که خاموشی‌های اخیر به آن ضربه زده است</w:t>
      </w:r>
      <w:r w:rsidRPr="00A177D4">
        <w:rPr>
          <w:rFonts w:ascii="Times New Roman" w:eastAsia="Times New Roman" w:hAnsi="Times New Roman" w:cs="B Mitra"/>
          <w:b w:val="0"/>
          <w:color w:val="auto"/>
          <w:sz w:val="24"/>
          <w:szCs w:val="24"/>
        </w:rPr>
        <w:t>.</w:t>
      </w:r>
    </w:p>
    <w:p w:rsidR="00245640" w:rsidRPr="00A177D4" w:rsidRDefault="00245640" w:rsidP="0063476E">
      <w:pPr>
        <w:bidi/>
        <w:spacing w:line="240" w:lineRule="auto"/>
        <w:jc w:val="both"/>
        <w:rPr>
          <w:rFonts w:ascii="Times New Roman" w:eastAsia="Times New Roman" w:hAnsi="Times New Roman" w:cs="B Mitra"/>
          <w:b w:val="0"/>
          <w:color w:val="auto"/>
          <w:sz w:val="24"/>
          <w:szCs w:val="24"/>
        </w:rPr>
      </w:pPr>
      <w:r w:rsidRPr="00A177D4">
        <w:rPr>
          <w:rFonts w:ascii="Times New Roman" w:eastAsia="Times New Roman" w:hAnsi="Times New Roman" w:cs="B Mitra"/>
          <w:b w:val="0"/>
          <w:color w:val="auto"/>
          <w:sz w:val="24"/>
          <w:szCs w:val="24"/>
          <w:rtl/>
        </w:rPr>
        <w:t xml:space="preserve">شریعتی با بیان </w:t>
      </w:r>
      <w:r w:rsidR="00B35CCF">
        <w:rPr>
          <w:rFonts w:ascii="Times New Roman" w:eastAsia="Times New Roman" w:hAnsi="Times New Roman" w:cs="B Mitra"/>
          <w:b w:val="0"/>
          <w:color w:val="auto"/>
          <w:sz w:val="24"/>
          <w:szCs w:val="24"/>
          <w:rtl/>
        </w:rPr>
        <w:t>اینکه تحقیقات نشان م</w:t>
      </w:r>
      <w:r w:rsidR="00B35CCF">
        <w:rPr>
          <w:rFonts w:ascii="Times New Roman" w:eastAsia="Times New Roman" w:hAnsi="Times New Roman" w:cs="B Mitra" w:hint="cs"/>
          <w:b w:val="0"/>
          <w:color w:val="auto"/>
          <w:sz w:val="24"/>
          <w:szCs w:val="24"/>
          <w:rtl/>
        </w:rPr>
        <w:t>ی‌</w:t>
      </w:r>
      <w:r w:rsidRPr="00A177D4">
        <w:rPr>
          <w:rFonts w:ascii="Times New Roman" w:eastAsia="Times New Roman" w:hAnsi="Times New Roman" w:cs="B Mitra"/>
          <w:b w:val="0"/>
          <w:color w:val="auto"/>
          <w:sz w:val="24"/>
          <w:szCs w:val="24"/>
          <w:rtl/>
        </w:rPr>
        <w:t>دهد، وجود دستگاه‌ها ماینر معضل اصلی نیست، تصریح کرد: یکی از زمینه‌های اصلی قطعی برق، مشکلات در همکاری با ترکمنستان به منظور خرید گاز بوده است</w:t>
      </w:r>
      <w:r w:rsidRPr="00A177D4">
        <w:rPr>
          <w:rFonts w:ascii="Times New Roman" w:eastAsia="Times New Roman" w:hAnsi="Times New Roman" w:cs="B Mitra"/>
          <w:b w:val="0"/>
          <w:color w:val="auto"/>
          <w:sz w:val="24"/>
          <w:szCs w:val="24"/>
        </w:rPr>
        <w:t>.</w:t>
      </w:r>
    </w:p>
    <w:p w:rsidR="00245640" w:rsidRPr="00A177D4" w:rsidRDefault="00245640" w:rsidP="0063476E">
      <w:pPr>
        <w:bidi/>
        <w:spacing w:line="240" w:lineRule="auto"/>
        <w:jc w:val="both"/>
        <w:rPr>
          <w:rFonts w:ascii="Times New Roman" w:eastAsia="Times New Roman" w:hAnsi="Times New Roman" w:cs="B Mitra"/>
          <w:b w:val="0"/>
          <w:color w:val="auto"/>
          <w:sz w:val="24"/>
          <w:szCs w:val="24"/>
        </w:rPr>
      </w:pPr>
      <w:r w:rsidRPr="00A177D4">
        <w:rPr>
          <w:rFonts w:ascii="Times New Roman" w:eastAsia="Times New Roman" w:hAnsi="Times New Roman" w:cs="B Mitra"/>
          <w:b w:val="0"/>
          <w:color w:val="auto"/>
          <w:sz w:val="24"/>
          <w:szCs w:val="24"/>
          <w:rtl/>
        </w:rPr>
        <w:t>وی در پایان پیرامون راهکارهای کوتاه‌مدت پیشنهادی گفت: مطابق برآوردها، با تکمیل نیروگاه‌های در حال تکمیل 4هزارمگاوات، افزایش بهره‌وری 3هزارمگاوات، تاسیس چند نیروگاه متمرکز ظرف یکسال با استقراض از صندوق توسعه 3 هزارمگاوات و واگذاری تامین برق صنایع بزرگ به بخش خصوصی می</w:t>
      </w:r>
      <w:r w:rsidR="000762A3" w:rsidRPr="00A177D4">
        <w:rPr>
          <w:rFonts w:ascii="Times New Roman" w:eastAsia="Times New Roman" w:hAnsi="Times New Roman" w:cs="B Mitra" w:hint="cs"/>
          <w:b w:val="0"/>
          <w:color w:val="auto"/>
          <w:sz w:val="24"/>
          <w:szCs w:val="24"/>
          <w:rtl/>
        </w:rPr>
        <w:t>‌</w:t>
      </w:r>
      <w:r w:rsidRPr="00A177D4">
        <w:rPr>
          <w:rFonts w:ascii="Times New Roman" w:eastAsia="Times New Roman" w:hAnsi="Times New Roman" w:cs="B Mitra"/>
          <w:b w:val="0"/>
          <w:color w:val="auto"/>
          <w:sz w:val="24"/>
          <w:szCs w:val="24"/>
          <w:rtl/>
        </w:rPr>
        <w:t>توان 5 هزارمگاوات و در مجموع 15 هزارمگاوات کسری موجود را پوشش داد تا در کوتاه مدت شاهد خاموشی‌ها نباشیم</w:t>
      </w:r>
      <w:r w:rsidRPr="00A177D4">
        <w:rPr>
          <w:rFonts w:ascii="Times New Roman" w:eastAsia="Times New Roman" w:hAnsi="Times New Roman" w:cs="B Mitra"/>
          <w:b w:val="0"/>
          <w:color w:val="auto"/>
          <w:sz w:val="24"/>
          <w:szCs w:val="24"/>
        </w:rPr>
        <w:t>.</w:t>
      </w:r>
    </w:p>
    <w:p w:rsidR="00245640" w:rsidRPr="00A177D4" w:rsidRDefault="00245640" w:rsidP="0063476E">
      <w:pPr>
        <w:bidi/>
        <w:spacing w:line="240" w:lineRule="auto"/>
        <w:jc w:val="both"/>
        <w:rPr>
          <w:rFonts w:ascii="Times New Roman" w:eastAsia="Times New Roman" w:hAnsi="Times New Roman" w:cs="B Mitra"/>
          <w:b w:val="0"/>
          <w:color w:val="auto"/>
          <w:sz w:val="24"/>
          <w:szCs w:val="24"/>
        </w:rPr>
      </w:pPr>
      <w:r w:rsidRPr="00A177D4">
        <w:rPr>
          <w:rFonts w:ascii="Times New Roman" w:eastAsia="Times New Roman" w:hAnsi="Times New Roman" w:cs="B Mitra"/>
          <w:b w:val="0"/>
          <w:color w:val="auto"/>
          <w:sz w:val="24"/>
          <w:szCs w:val="24"/>
          <w:rtl/>
        </w:rPr>
        <w:t>در ادامه این نشست، مجتبی رضاخواه نماینده تهران در مجلس شورای اسلامی نیز با بیان اینکه کنترل تعادل تولید و مصرف نیازمند نگاه ویژه به کنترل هوشمند و اتکا به آنالیز داده‌های این حوزه است، گفت: نسل قبلی مدیران نسبت به ابزارهای هوش مصنوعی شناخت چندانی ندارند و همین امر باعث می</w:t>
      </w:r>
      <w:r w:rsidR="000762A3" w:rsidRPr="00A177D4">
        <w:rPr>
          <w:rFonts w:ascii="Times New Roman" w:eastAsia="Times New Roman" w:hAnsi="Times New Roman" w:cs="B Mitra" w:hint="cs"/>
          <w:b w:val="0"/>
          <w:color w:val="auto"/>
          <w:sz w:val="24"/>
          <w:szCs w:val="24"/>
          <w:rtl/>
        </w:rPr>
        <w:t>‌</w:t>
      </w:r>
      <w:r w:rsidRPr="00A177D4">
        <w:rPr>
          <w:rFonts w:ascii="Times New Roman" w:eastAsia="Times New Roman" w:hAnsi="Times New Roman" w:cs="B Mitra"/>
          <w:b w:val="0"/>
          <w:color w:val="auto"/>
          <w:sz w:val="24"/>
          <w:szCs w:val="24"/>
          <w:rtl/>
        </w:rPr>
        <w:t>شود تا نقش کنترل هوشمند در حوزه برق، کمرنگ باشد</w:t>
      </w:r>
      <w:r w:rsidRPr="00A177D4">
        <w:rPr>
          <w:rFonts w:ascii="Times New Roman" w:eastAsia="Times New Roman" w:hAnsi="Times New Roman" w:cs="B Mitra"/>
          <w:b w:val="0"/>
          <w:color w:val="auto"/>
          <w:sz w:val="24"/>
          <w:szCs w:val="24"/>
        </w:rPr>
        <w:t>.</w:t>
      </w:r>
    </w:p>
    <w:p w:rsidR="00245640" w:rsidRPr="00A177D4" w:rsidRDefault="00245640" w:rsidP="0063476E">
      <w:pPr>
        <w:bidi/>
        <w:spacing w:line="240" w:lineRule="auto"/>
        <w:jc w:val="both"/>
        <w:rPr>
          <w:rFonts w:ascii="Times New Roman" w:eastAsia="Times New Roman" w:hAnsi="Times New Roman" w:cs="B Mitra"/>
          <w:b w:val="0"/>
          <w:color w:val="auto"/>
          <w:sz w:val="24"/>
          <w:szCs w:val="24"/>
        </w:rPr>
      </w:pPr>
      <w:r w:rsidRPr="00A177D4">
        <w:rPr>
          <w:rFonts w:ascii="Times New Roman" w:eastAsia="Times New Roman" w:hAnsi="Times New Roman" w:cs="B Mitra"/>
          <w:b w:val="0"/>
          <w:color w:val="auto"/>
          <w:sz w:val="24"/>
          <w:szCs w:val="24"/>
          <w:rtl/>
        </w:rPr>
        <w:t>رضاخواه در این باره گفت: با ایجاد شبکه کنترل هوشمند در توانیر می‌توان به راحتی در مواقع پیک بار، پر مصرف‌ها را تشخیص داد و به جای قطع همگانی برق، به کنترل این دسته از مصرف‌کنندگان پرداخت</w:t>
      </w:r>
      <w:r w:rsidRPr="00A177D4">
        <w:rPr>
          <w:rFonts w:ascii="Times New Roman" w:eastAsia="Times New Roman" w:hAnsi="Times New Roman" w:cs="B Mitra"/>
          <w:b w:val="0"/>
          <w:color w:val="auto"/>
          <w:sz w:val="24"/>
          <w:szCs w:val="24"/>
        </w:rPr>
        <w:t>.</w:t>
      </w:r>
    </w:p>
    <w:p w:rsidR="001A5666" w:rsidRDefault="00245640" w:rsidP="0063476E">
      <w:pPr>
        <w:bidi/>
        <w:spacing w:line="240" w:lineRule="auto"/>
        <w:jc w:val="both"/>
        <w:rPr>
          <w:rFonts w:ascii="Times New Roman" w:eastAsia="Times New Roman" w:hAnsi="Times New Roman" w:cs="B Mitra"/>
          <w:b w:val="0"/>
          <w:color w:val="auto"/>
          <w:sz w:val="24"/>
          <w:szCs w:val="24"/>
        </w:rPr>
      </w:pPr>
      <w:r w:rsidRPr="00A177D4">
        <w:rPr>
          <w:rFonts w:ascii="Times New Roman" w:eastAsia="Times New Roman" w:hAnsi="Times New Roman" w:cs="B Mitra"/>
          <w:b w:val="0"/>
          <w:color w:val="auto"/>
          <w:sz w:val="24"/>
          <w:szCs w:val="24"/>
          <w:rtl/>
        </w:rPr>
        <w:t>وی تاکید کرد: با توجه به احتمال کاهش تولید گاز در زمستان، دولت منتخب می‌‌بایست مسئله تامین برق و جلوگیری از خاموشی مشترکان خانگی و صنعتی را به صورت جدی در دستور کار قرار دهد</w:t>
      </w:r>
      <w:r w:rsidRPr="00A177D4">
        <w:rPr>
          <w:rFonts w:ascii="Times New Roman" w:eastAsia="Times New Roman" w:hAnsi="Times New Roman" w:cs="B Mitra"/>
          <w:b w:val="0"/>
          <w:color w:val="auto"/>
          <w:sz w:val="24"/>
          <w:szCs w:val="24"/>
        </w:rPr>
        <w:t>.</w:t>
      </w:r>
    </w:p>
    <w:p w:rsidR="001A5666" w:rsidRDefault="001A5666">
      <w:pPr>
        <w:spacing w:after="200"/>
        <w:rPr>
          <w:rFonts w:ascii="Times New Roman" w:eastAsia="Times New Roman" w:hAnsi="Times New Roman" w:cs="B Mitra"/>
          <w:b w:val="0"/>
          <w:color w:val="auto"/>
          <w:sz w:val="24"/>
          <w:szCs w:val="24"/>
        </w:rPr>
      </w:pPr>
      <w:r>
        <w:rPr>
          <w:rFonts w:ascii="Times New Roman" w:eastAsia="Times New Roman" w:hAnsi="Times New Roman" w:cs="B Mitra"/>
          <w:b w:val="0"/>
          <w:color w:val="auto"/>
          <w:sz w:val="24"/>
          <w:szCs w:val="24"/>
        </w:rPr>
        <w:br w:type="page"/>
      </w:r>
    </w:p>
    <w:p w:rsidR="004171C8" w:rsidRPr="004171C8" w:rsidRDefault="007E6F43" w:rsidP="007E6F43">
      <w:pPr>
        <w:pStyle w:val="Heading1"/>
        <w:spacing w:before="0" w:after="0" w:line="240" w:lineRule="auto"/>
        <w:jc w:val="center"/>
        <w:rPr>
          <w:rFonts w:cs="B Mitra"/>
          <w:b w:val="0"/>
          <w:bCs/>
          <w:color w:val="18AFFB" w:themeColor="accent1" w:themeTint="99"/>
          <w:rtl/>
        </w:rPr>
      </w:pPr>
      <w:r w:rsidRPr="004171C8">
        <w:rPr>
          <w:rFonts w:cs="B Mitra"/>
          <w:b w:val="0"/>
          <w:bCs/>
          <w:noProof/>
          <w:color w:val="18AFFB" w:themeColor="accent1" w:themeTint="99"/>
          <w:sz w:val="32"/>
        </w:rPr>
        <w:lastRenderedPageBreak/>
        <mc:AlternateContent>
          <mc:Choice Requires="wps">
            <w:drawing>
              <wp:anchor distT="0" distB="0" distL="114300" distR="114300" simplePos="0" relativeHeight="251721728" behindDoc="0" locked="0" layoutInCell="1" allowOverlap="1" wp14:anchorId="3A1A3832" wp14:editId="1AEAB8D9">
                <wp:simplePos x="0" y="0"/>
                <wp:positionH relativeFrom="margin">
                  <wp:posOffset>1630680</wp:posOffset>
                </wp:positionH>
                <wp:positionV relativeFrom="paragraph">
                  <wp:posOffset>688340</wp:posOffset>
                </wp:positionV>
                <wp:extent cx="3023235" cy="411480"/>
                <wp:effectExtent l="95250" t="57150" r="120015" b="160020"/>
                <wp:wrapTopAndBottom/>
                <wp:docPr id="32" name="Text Box 32"/>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4171C8" w:rsidRPr="00A177D4" w:rsidRDefault="004171C8" w:rsidP="004171C8">
                            <w:pPr>
                              <w:pStyle w:val="Heading1"/>
                              <w:tabs>
                                <w:tab w:val="left" w:pos="8372"/>
                              </w:tabs>
                              <w:bidi/>
                              <w:spacing w:before="0" w:after="0" w:line="240" w:lineRule="auto"/>
                              <w:jc w:val="center"/>
                              <w:rPr>
                                <w:rFonts w:cs="B Mitra"/>
                                <w:bCs/>
                                <w:color w:val="FFFFFF" w:themeColor="background1"/>
                                <w:sz w:val="28"/>
                                <w:szCs w:val="28"/>
                                <w:rtl/>
                                <w:lang w:bidi="fa-IR"/>
                              </w:rPr>
                            </w:pPr>
                            <w:r w:rsidRPr="00A177D4">
                              <w:rPr>
                                <w:rFonts w:cs="B Mitra" w:hint="cs"/>
                                <w:b w:val="0"/>
                                <w:bCs/>
                                <w:color w:val="FFFFFF" w:themeColor="background1"/>
                                <w:sz w:val="28"/>
                                <w:szCs w:val="28"/>
                                <w:rtl/>
                                <w:lang w:bidi="fa-IR"/>
                              </w:rPr>
                              <w:t xml:space="preserve">خبرگزاری تسنیم  </w:t>
                            </w:r>
                            <w:r w:rsidRPr="00A177D4">
                              <w:rPr>
                                <w:rFonts w:cs="B Mitra"/>
                                <w:b w:val="0"/>
                                <w:bCs/>
                                <w:color w:val="FFFFFF" w:themeColor="background1"/>
                                <w:sz w:val="28"/>
                                <w:szCs w:val="28"/>
                              </w:rPr>
                              <w:t xml:space="preserve"> </w:t>
                            </w:r>
                            <w:r w:rsidRPr="00A177D4">
                              <w:rPr>
                                <w:rFonts w:cs="B Mitra" w:hint="cs"/>
                                <w:b w:val="0"/>
                                <w:bCs/>
                                <w:color w:val="FFFFFF" w:themeColor="background1"/>
                                <w:sz w:val="28"/>
                                <w:szCs w:val="28"/>
                                <w:rtl/>
                                <w:lang w:bidi="fa-IR"/>
                              </w:rPr>
                              <w:t>27/4/1400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A3832" id="Text Box 32" o:spid="_x0000_s1032" type="#_x0000_t202" style="position:absolute;left:0;text-align:left;margin-left:128.4pt;margin-top:54.2pt;width:238.05pt;height:32.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4171C8" w:rsidRPr="00A177D4" w:rsidRDefault="004171C8" w:rsidP="004171C8">
                      <w:pPr>
                        <w:pStyle w:val="Heading1"/>
                        <w:tabs>
                          <w:tab w:val="left" w:pos="8372"/>
                        </w:tabs>
                        <w:bidi/>
                        <w:spacing w:before="0" w:after="0" w:line="240" w:lineRule="auto"/>
                        <w:jc w:val="center"/>
                        <w:rPr>
                          <w:rFonts w:cs="B Mitra"/>
                          <w:bCs/>
                          <w:color w:val="FFFFFF" w:themeColor="background1"/>
                          <w:sz w:val="28"/>
                          <w:szCs w:val="28"/>
                          <w:rtl/>
                          <w:lang w:bidi="fa-IR"/>
                        </w:rPr>
                      </w:pPr>
                      <w:r w:rsidRPr="00A177D4">
                        <w:rPr>
                          <w:rFonts w:cs="B Mitra" w:hint="cs"/>
                          <w:b w:val="0"/>
                          <w:bCs/>
                          <w:color w:val="FFFFFF" w:themeColor="background1"/>
                          <w:sz w:val="28"/>
                          <w:szCs w:val="28"/>
                          <w:rtl/>
                          <w:lang w:bidi="fa-IR"/>
                        </w:rPr>
                        <w:t xml:space="preserve">خبرگزاری تسنیم  </w:t>
                      </w:r>
                      <w:r w:rsidRPr="00A177D4">
                        <w:rPr>
                          <w:rFonts w:cs="B Mitra"/>
                          <w:b w:val="0"/>
                          <w:bCs/>
                          <w:color w:val="FFFFFF" w:themeColor="background1"/>
                          <w:sz w:val="28"/>
                          <w:szCs w:val="28"/>
                        </w:rPr>
                        <w:t xml:space="preserve"> </w:t>
                      </w:r>
                      <w:r w:rsidRPr="00A177D4">
                        <w:rPr>
                          <w:rFonts w:cs="B Mitra" w:hint="cs"/>
                          <w:b w:val="0"/>
                          <w:bCs/>
                          <w:color w:val="FFFFFF" w:themeColor="background1"/>
                          <w:sz w:val="28"/>
                          <w:szCs w:val="28"/>
                          <w:rtl/>
                          <w:lang w:bidi="fa-IR"/>
                        </w:rPr>
                        <w:t>27/4/1400</w:t>
                      </w:r>
                    </w:p>
                  </w:txbxContent>
                </v:textbox>
                <w10:wrap type="topAndBottom" anchorx="margin"/>
              </v:shape>
            </w:pict>
          </mc:Fallback>
        </mc:AlternateContent>
      </w:r>
      <w:r w:rsidR="004171C8" w:rsidRPr="004171C8">
        <w:rPr>
          <w:rFonts w:cs="B Mitra"/>
          <w:b w:val="0"/>
          <w:bCs/>
          <w:color w:val="18AFFB" w:themeColor="accent1" w:themeTint="99"/>
          <w:rtl/>
        </w:rPr>
        <w:t>دستاورد جدید مپنا در زمینه ذخیره برق/ علی آبادی: همه مردم</w:t>
      </w:r>
      <w:r w:rsidR="00C447CE">
        <w:rPr>
          <w:rFonts w:cs="B Mitra"/>
          <w:b w:val="0"/>
          <w:bCs/>
          <w:color w:val="18AFFB" w:themeColor="accent1" w:themeTint="99"/>
          <w:rtl/>
        </w:rPr>
        <w:t xml:space="preserve"> باید یک منبع ذخیره برق در خانه</w:t>
      </w:r>
      <w:r w:rsidR="00C447CE">
        <w:rPr>
          <w:rFonts w:cs="B Mitra" w:hint="cs"/>
          <w:b w:val="0"/>
          <w:bCs/>
          <w:color w:val="18AFFB" w:themeColor="accent1" w:themeTint="99"/>
          <w:rtl/>
        </w:rPr>
        <w:t>‌</w:t>
      </w:r>
      <w:r w:rsidR="004171C8" w:rsidRPr="004171C8">
        <w:rPr>
          <w:rFonts w:cs="B Mitra"/>
          <w:b w:val="0"/>
          <w:bCs/>
          <w:color w:val="18AFFB" w:themeColor="accent1" w:themeTint="99"/>
          <w:rtl/>
        </w:rPr>
        <w:t>هایشان داشته باشند</w:t>
      </w:r>
    </w:p>
    <w:p w:rsidR="004171C8" w:rsidRPr="00014F53" w:rsidRDefault="00C447CE" w:rsidP="00B35CCF">
      <w:pPr>
        <w:pStyle w:val="Heading3"/>
        <w:bidi/>
        <w:spacing w:before="0" w:line="240" w:lineRule="auto"/>
        <w:jc w:val="both"/>
        <w:rPr>
          <w:rFonts w:eastAsia="Times New Roman" w:cs="B Mitra"/>
          <w:color w:val="0F0D29" w:themeColor="text1"/>
        </w:rPr>
      </w:pPr>
      <w:r w:rsidRPr="00014F53">
        <w:rPr>
          <w:rFonts w:cs="B Mitra"/>
          <w:noProof/>
        </w:rPr>
        <w:drawing>
          <wp:anchor distT="0" distB="0" distL="114300" distR="114300" simplePos="0" relativeHeight="251722752" behindDoc="0" locked="0" layoutInCell="1" allowOverlap="1">
            <wp:simplePos x="0" y="0"/>
            <wp:positionH relativeFrom="margin">
              <wp:align>left</wp:align>
            </wp:positionH>
            <wp:positionV relativeFrom="paragraph">
              <wp:posOffset>875030</wp:posOffset>
            </wp:positionV>
            <wp:extent cx="3076575" cy="2139950"/>
            <wp:effectExtent l="0" t="0" r="0" b="0"/>
            <wp:wrapSquare wrapText="bothSides"/>
            <wp:docPr id="33" name="Picture 33" descr="دستاورد جدید مپنا در زمینه ذخیره برق/ علی آبادی: همه مردم باید یک منبع ذخیره برق در خانه هایشان داشته باش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دستاورد جدید مپنا در زمینه ذخیره برق/ علی آبادی: همه مردم باید یک منبع ذخیره برق در خانه هایشان داشته باشن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0192" cy="2142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1C8" w:rsidRPr="00014F53">
        <w:rPr>
          <w:rFonts w:cs="B Mitra"/>
          <w:color w:val="0F0D29" w:themeColor="text1"/>
          <w:rtl/>
        </w:rPr>
        <w:t>مدیرعامل گروه مپنا با بیان اینکه "همه مردم باید یک منبع ذخیره برق در خانه هایشان داشته باشند"، گفت: مپنا ا</w:t>
      </w:r>
      <w:r w:rsidR="00B35CCF">
        <w:rPr>
          <w:rFonts w:cs="B Mitra"/>
          <w:color w:val="0F0D29" w:themeColor="text1"/>
          <w:rtl/>
        </w:rPr>
        <w:t>قدام به پیاده</w:t>
      </w:r>
      <w:r w:rsidR="00B35CCF">
        <w:rPr>
          <w:rFonts w:cs="B Mitra" w:hint="cs"/>
          <w:color w:val="0F0D29" w:themeColor="text1"/>
          <w:rtl/>
        </w:rPr>
        <w:t>‌</w:t>
      </w:r>
      <w:r w:rsidR="000762A3">
        <w:rPr>
          <w:rFonts w:cs="B Mitra"/>
          <w:color w:val="0F0D29" w:themeColor="text1"/>
          <w:rtl/>
        </w:rPr>
        <w:t>سازی یکی از هایتک</w:t>
      </w:r>
      <w:r w:rsidR="000762A3">
        <w:rPr>
          <w:rFonts w:cs="B Mitra" w:hint="cs"/>
          <w:color w:val="0F0D29" w:themeColor="text1"/>
          <w:rtl/>
        </w:rPr>
        <w:t>‌</w:t>
      </w:r>
      <w:r w:rsidR="000762A3">
        <w:rPr>
          <w:rFonts w:cs="B Mitra"/>
          <w:color w:val="0F0D29" w:themeColor="text1"/>
          <w:rtl/>
        </w:rPr>
        <w:t>ترین سیستم</w:t>
      </w:r>
      <w:r w:rsidR="000762A3">
        <w:rPr>
          <w:rFonts w:cs="B Mitra" w:hint="cs"/>
          <w:color w:val="0F0D29" w:themeColor="text1"/>
          <w:rtl/>
        </w:rPr>
        <w:t>‌</w:t>
      </w:r>
      <w:r w:rsidR="004171C8" w:rsidRPr="00014F53">
        <w:rPr>
          <w:rFonts w:cs="B Mitra"/>
          <w:color w:val="0F0D29" w:themeColor="text1"/>
          <w:rtl/>
        </w:rPr>
        <w:t>های ذخیره انرژی در مقیاس مگاوات با عنوان سامانه ذخیره انرژی</w:t>
      </w:r>
      <w:r w:rsidR="004171C8" w:rsidRPr="00014F53">
        <w:rPr>
          <w:rFonts w:cs="B Mitra"/>
          <w:color w:val="0F0D29" w:themeColor="text1"/>
        </w:rPr>
        <w:t xml:space="preserve"> </w:t>
      </w:r>
      <w:r w:rsidR="004171C8" w:rsidRPr="00014F53">
        <w:rPr>
          <w:rFonts w:asciiTheme="minorBidi" w:hAnsiTheme="minorBidi" w:cs="B Mitra"/>
          <w:b w:val="0"/>
          <w:bCs/>
          <w:color w:val="0F0D29" w:themeColor="text1"/>
        </w:rPr>
        <w:t>(</w:t>
      </w:r>
      <w:r w:rsidR="004171C8" w:rsidRPr="000762A3">
        <w:rPr>
          <w:rFonts w:asciiTheme="minorBidi" w:hAnsiTheme="minorBidi" w:cs="B Mitra"/>
          <w:b w:val="0"/>
          <w:bCs/>
          <w:color w:val="0F0D29" w:themeColor="text1"/>
          <w:sz w:val="20"/>
          <w:szCs w:val="20"/>
        </w:rPr>
        <w:t>ESS</w:t>
      </w:r>
      <w:r w:rsidR="004171C8" w:rsidRPr="00014F53">
        <w:rPr>
          <w:rFonts w:asciiTheme="minorBidi" w:hAnsiTheme="minorBidi" w:cs="B Mitra"/>
          <w:b w:val="0"/>
          <w:bCs/>
          <w:color w:val="0F0D29" w:themeColor="text1"/>
        </w:rPr>
        <w:t>)</w:t>
      </w:r>
      <w:r w:rsidR="004171C8" w:rsidRPr="00014F53">
        <w:rPr>
          <w:rFonts w:cs="B Mitra"/>
          <w:color w:val="0F0D29" w:themeColor="text1"/>
        </w:rPr>
        <w:t xml:space="preserve"> </w:t>
      </w:r>
      <w:r w:rsidR="004171C8" w:rsidRPr="00014F53">
        <w:rPr>
          <w:rFonts w:cs="B Mitra"/>
          <w:color w:val="0F0D29" w:themeColor="text1"/>
          <w:rtl/>
        </w:rPr>
        <w:t>کرده است</w:t>
      </w:r>
      <w:r w:rsidR="00B35CCF">
        <w:rPr>
          <w:rFonts w:cs="B Mitra" w:hint="cs"/>
          <w:color w:val="0F0D29" w:themeColor="text1"/>
          <w:rtl/>
        </w:rPr>
        <w:t>.</w:t>
      </w:r>
    </w:p>
    <w:p w:rsidR="004171C8" w:rsidRPr="00014F53" w:rsidRDefault="004171C8" w:rsidP="00014F53">
      <w:pPr>
        <w:pStyle w:val="NormalWeb"/>
        <w:bidi/>
        <w:spacing w:before="0" w:beforeAutospacing="0" w:after="0" w:afterAutospacing="0"/>
        <w:jc w:val="both"/>
        <w:rPr>
          <w:rFonts w:cs="B Mitra"/>
          <w:color w:val="0F0D29" w:themeColor="text1"/>
        </w:rPr>
      </w:pPr>
      <w:r w:rsidRPr="00014F53">
        <w:rPr>
          <w:rFonts w:cs="B Mitra"/>
          <w:color w:val="0F0D29" w:themeColor="text1"/>
          <w:rtl/>
        </w:rPr>
        <w:t xml:space="preserve">به گزارش خبرنگار اقتصادی </w:t>
      </w:r>
      <w:hyperlink r:id="rId16" w:tgtFrame="_blank" w:history="1">
        <w:r w:rsidRPr="00014F53">
          <w:rPr>
            <w:rStyle w:val="Hyperlink"/>
            <w:rFonts w:cs="B Mitra"/>
            <w:color w:val="0F0D29" w:themeColor="text1"/>
            <w:rtl/>
          </w:rPr>
          <w:t>خبرگزاری تسنیم</w:t>
        </w:r>
      </w:hyperlink>
      <w:r w:rsidRPr="00014F53">
        <w:rPr>
          <w:rFonts w:cs="B Mitra"/>
          <w:color w:val="0F0D29" w:themeColor="text1"/>
          <w:rtl/>
        </w:rPr>
        <w:t>، عباس علی آبادی، مدیرعامل گروه مپنا در حاشیه رونمایی از اولین ایستگاه شارژ خورشیدی خودروی برقی در ایران اظهار داشت: منابع عظیم نفت و گاز کشور باید استخراج شده و به ثروت مولد برای کشور تبدیل شوند</w:t>
      </w:r>
      <w:r w:rsidRPr="00014F53">
        <w:rPr>
          <w:rFonts w:cs="B Mitra"/>
          <w:color w:val="0F0D29" w:themeColor="text1"/>
        </w:rPr>
        <w:t>.</w:t>
      </w:r>
    </w:p>
    <w:p w:rsidR="004171C8" w:rsidRPr="00014F53" w:rsidRDefault="004171C8" w:rsidP="00B35CCF">
      <w:pPr>
        <w:pStyle w:val="NormalWeb"/>
        <w:bidi/>
        <w:spacing w:before="0" w:beforeAutospacing="0" w:after="0" w:afterAutospacing="0"/>
        <w:jc w:val="both"/>
        <w:rPr>
          <w:rFonts w:cs="B Mitra"/>
          <w:color w:val="0F0D29" w:themeColor="text1"/>
        </w:rPr>
      </w:pPr>
      <w:r w:rsidRPr="00014F53">
        <w:rPr>
          <w:rFonts w:cs="B Mitra"/>
          <w:color w:val="0F0D29" w:themeColor="text1"/>
          <w:rtl/>
        </w:rPr>
        <w:t>وی افزود</w:t>
      </w:r>
      <w:r w:rsidR="00B35CCF">
        <w:rPr>
          <w:rFonts w:cs="B Mitra" w:hint="cs"/>
          <w:color w:val="0F0D29" w:themeColor="text1"/>
          <w:rtl/>
        </w:rPr>
        <w:t>:</w:t>
      </w:r>
      <w:r w:rsidRPr="00014F53">
        <w:rPr>
          <w:rFonts w:cs="B Mitra"/>
          <w:color w:val="0F0D29" w:themeColor="text1"/>
        </w:rPr>
        <w:t xml:space="preserve"> </w:t>
      </w:r>
      <w:r w:rsidRPr="00014F53">
        <w:rPr>
          <w:rFonts w:cs="B Mitra"/>
          <w:color w:val="0F0D29" w:themeColor="text1"/>
          <w:rtl/>
        </w:rPr>
        <w:t>اینکه با فروش خام نفت و گاز، هزینه های جاری را تأمین کنیم و یا منابع نفتی و گازی را به صورت خام برای نسل های آینده باقی بگذاریم، هیچ کدام رویکرد درستی نیست، بلکه باید این ثروت خدادادی را تبدیل به ثروت مولد برای کشور کنیم و با توسعه</w:t>
      </w:r>
      <w:r w:rsidR="00B35CCF">
        <w:rPr>
          <w:rFonts w:cs="B Mitra" w:hint="cs"/>
          <w:color w:val="0F0D29" w:themeColor="text1"/>
          <w:rtl/>
        </w:rPr>
        <w:t>‌</w:t>
      </w:r>
      <w:r w:rsidRPr="00014F53">
        <w:rPr>
          <w:rFonts w:cs="B Mitra"/>
          <w:color w:val="0F0D29" w:themeColor="text1"/>
          <w:rtl/>
        </w:rPr>
        <w:t xml:space="preserve">ای که از </w:t>
      </w:r>
      <w:r w:rsidR="000762A3">
        <w:rPr>
          <w:rFonts w:cs="B Mitra"/>
          <w:color w:val="0F0D29" w:themeColor="text1"/>
          <w:rtl/>
        </w:rPr>
        <w:t>درآمدهای نفتی و گازی به وجود می</w:t>
      </w:r>
      <w:r w:rsidR="000762A3">
        <w:rPr>
          <w:rFonts w:cs="B Mitra" w:hint="cs"/>
          <w:color w:val="0F0D29" w:themeColor="text1"/>
          <w:rtl/>
        </w:rPr>
        <w:t>‌</w:t>
      </w:r>
      <w:r w:rsidR="000762A3">
        <w:rPr>
          <w:rFonts w:cs="B Mitra"/>
          <w:color w:val="0F0D29" w:themeColor="text1"/>
          <w:rtl/>
        </w:rPr>
        <w:t>آوریم، ثروت</w:t>
      </w:r>
      <w:r w:rsidR="000762A3">
        <w:rPr>
          <w:rFonts w:cs="B Mitra" w:hint="cs"/>
          <w:color w:val="0F0D29" w:themeColor="text1"/>
          <w:rtl/>
        </w:rPr>
        <w:t>‌</w:t>
      </w:r>
      <w:r w:rsidRPr="00014F53">
        <w:rPr>
          <w:rFonts w:cs="B Mitra"/>
          <w:color w:val="0F0D29" w:themeColor="text1"/>
          <w:rtl/>
        </w:rPr>
        <w:t>آفرینی کنیم</w:t>
      </w:r>
      <w:r w:rsidRPr="00014F53">
        <w:rPr>
          <w:rFonts w:cs="B Mitra"/>
          <w:color w:val="0F0D29" w:themeColor="text1"/>
        </w:rPr>
        <w:t>.</w:t>
      </w:r>
    </w:p>
    <w:p w:rsidR="004171C8" w:rsidRPr="00014F53" w:rsidRDefault="004171C8" w:rsidP="00B35CCF">
      <w:pPr>
        <w:pStyle w:val="NormalWeb"/>
        <w:bidi/>
        <w:spacing w:before="0" w:beforeAutospacing="0" w:after="0" w:afterAutospacing="0"/>
        <w:jc w:val="both"/>
        <w:rPr>
          <w:rFonts w:cs="B Mitra"/>
          <w:color w:val="0F0D29" w:themeColor="text1"/>
        </w:rPr>
      </w:pPr>
      <w:r w:rsidRPr="00014F53">
        <w:rPr>
          <w:rFonts w:cs="B Mitra"/>
          <w:color w:val="0F0D29" w:themeColor="text1"/>
          <w:rtl/>
        </w:rPr>
        <w:t>علی آبادی با بیان اینکه "خودروی برقی یک اقدام زیست محیطی است"، گفت: با تولید ایستگاه های شارژ خورشیدی می</w:t>
      </w:r>
      <w:r w:rsidR="00B35CCF">
        <w:rPr>
          <w:rFonts w:cs="B Mitra" w:hint="cs"/>
          <w:color w:val="0F0D29" w:themeColor="text1"/>
          <w:rtl/>
        </w:rPr>
        <w:t>‌</w:t>
      </w:r>
      <w:r w:rsidRPr="00014F53">
        <w:rPr>
          <w:rFonts w:cs="B Mitra"/>
          <w:color w:val="0F0D29" w:themeColor="text1"/>
          <w:rtl/>
        </w:rPr>
        <w:t>توانیم، در مناطق دورافتاده و کویری هم ایستگاه شارژ خودرو احداث کنیم و مردم با خودروهای برقی تا این مناطق هم بدون مشکل تردد کنند</w:t>
      </w:r>
      <w:r w:rsidRPr="00014F53">
        <w:rPr>
          <w:rFonts w:cs="B Mitra"/>
          <w:color w:val="0F0D29" w:themeColor="text1"/>
        </w:rPr>
        <w:t>.</w:t>
      </w:r>
    </w:p>
    <w:p w:rsidR="004171C8" w:rsidRPr="00014F53" w:rsidRDefault="004171C8" w:rsidP="000762A3">
      <w:pPr>
        <w:pStyle w:val="NormalWeb"/>
        <w:bidi/>
        <w:spacing w:before="0" w:beforeAutospacing="0" w:after="0" w:afterAutospacing="0"/>
        <w:jc w:val="both"/>
        <w:rPr>
          <w:rFonts w:cs="B Mitra"/>
          <w:color w:val="0F0D29" w:themeColor="text1"/>
        </w:rPr>
      </w:pPr>
      <w:r w:rsidRPr="00014F53">
        <w:rPr>
          <w:rFonts w:cs="B Mitra"/>
          <w:color w:val="0F0D29" w:themeColor="text1"/>
          <w:rtl/>
        </w:rPr>
        <w:t>وی خاطرنشان کرد: مپنا در حال سازماندهی یک سامانه عظیم تبدیل و تولید انرژی الکتریکی برای خودروها است که تاکنون چنین سامانه ای نداشتیم؛ در این خصوص با خودروسازان مختلف مذاکره کرده</w:t>
      </w:r>
      <w:r w:rsidR="000762A3">
        <w:rPr>
          <w:rFonts w:cs="B Mitra" w:hint="cs"/>
          <w:color w:val="0F0D29" w:themeColor="text1"/>
          <w:rtl/>
        </w:rPr>
        <w:t>‌</w:t>
      </w:r>
      <w:r w:rsidRPr="00014F53">
        <w:rPr>
          <w:rFonts w:cs="B Mitra"/>
          <w:color w:val="0F0D29" w:themeColor="text1"/>
          <w:rtl/>
        </w:rPr>
        <w:t>ایم و برخی مذاکرات منجر به همکاری شده است</w:t>
      </w:r>
      <w:r w:rsidRPr="00014F53">
        <w:rPr>
          <w:rFonts w:cs="B Mitra"/>
          <w:color w:val="0F0D29" w:themeColor="text1"/>
        </w:rPr>
        <w:t>.</w:t>
      </w:r>
    </w:p>
    <w:p w:rsidR="004171C8" w:rsidRPr="00014F53" w:rsidRDefault="004171C8" w:rsidP="00B35CCF">
      <w:pPr>
        <w:pStyle w:val="NormalWeb"/>
        <w:bidi/>
        <w:spacing w:before="0" w:beforeAutospacing="0" w:after="0" w:afterAutospacing="0"/>
        <w:jc w:val="both"/>
        <w:rPr>
          <w:rFonts w:cs="B Mitra"/>
          <w:color w:val="0F0D29" w:themeColor="text1"/>
        </w:rPr>
      </w:pPr>
      <w:r w:rsidRPr="00014F53">
        <w:rPr>
          <w:rFonts w:cs="B Mitra"/>
          <w:color w:val="0F0D29" w:themeColor="text1"/>
          <w:rtl/>
        </w:rPr>
        <w:t>مدیرعامل گروه مپنا با اشاره به وقوع خاموش</w:t>
      </w:r>
      <w:r w:rsidR="000762A3">
        <w:rPr>
          <w:rFonts w:cs="B Mitra"/>
          <w:color w:val="0F0D29" w:themeColor="text1"/>
          <w:rtl/>
        </w:rPr>
        <w:t>ی</w:t>
      </w:r>
      <w:r w:rsidR="00B35CCF">
        <w:rPr>
          <w:rFonts w:cs="B Mitra" w:hint="cs"/>
          <w:color w:val="0F0D29" w:themeColor="text1"/>
          <w:rtl/>
        </w:rPr>
        <w:t>‌</w:t>
      </w:r>
      <w:r w:rsidR="000762A3">
        <w:rPr>
          <w:rFonts w:cs="B Mitra"/>
          <w:color w:val="0F0D29" w:themeColor="text1"/>
          <w:rtl/>
        </w:rPr>
        <w:t xml:space="preserve">های متعدد در تابستان امسال </w:t>
      </w:r>
      <w:r w:rsidR="000762A3">
        <w:rPr>
          <w:rFonts w:cs="B Mitra" w:hint="cs"/>
          <w:color w:val="0F0D29" w:themeColor="text1"/>
          <w:rtl/>
          <w:lang w:bidi="fa-IR"/>
        </w:rPr>
        <w:t xml:space="preserve">گفت: </w:t>
      </w:r>
      <w:r w:rsidRPr="00014F53">
        <w:rPr>
          <w:rFonts w:cs="B Mitra"/>
          <w:color w:val="0F0D29" w:themeColor="text1"/>
          <w:rtl/>
        </w:rPr>
        <w:t>نامتوازن بودن مصرف برق در زمان</w:t>
      </w:r>
      <w:r w:rsidR="000762A3">
        <w:rPr>
          <w:rFonts w:cs="B Mitra" w:hint="cs"/>
          <w:color w:val="0F0D29" w:themeColor="text1"/>
          <w:rtl/>
        </w:rPr>
        <w:t>‌</w:t>
      </w:r>
      <w:r w:rsidRPr="00014F53">
        <w:rPr>
          <w:rFonts w:cs="B Mitra"/>
          <w:color w:val="0F0D29" w:themeColor="text1"/>
          <w:rtl/>
        </w:rPr>
        <w:t>های مختلف و نامتوازن بودن تولید و مصرف در ساعات پیک، موجب شده در ساعات پیک با کمبود برق مواجه شده و در ساعات غیرپیک، برق زیاد داشته باشیم</w:t>
      </w:r>
      <w:r w:rsidRPr="00014F53">
        <w:rPr>
          <w:rFonts w:cs="B Mitra"/>
          <w:color w:val="0F0D29" w:themeColor="text1"/>
        </w:rPr>
        <w:t>.</w:t>
      </w:r>
    </w:p>
    <w:p w:rsidR="004171C8" w:rsidRPr="00014F53" w:rsidRDefault="004171C8" w:rsidP="00B35CCF">
      <w:pPr>
        <w:pStyle w:val="NormalWeb"/>
        <w:bidi/>
        <w:spacing w:before="0" w:beforeAutospacing="0" w:after="0" w:afterAutospacing="0"/>
        <w:jc w:val="both"/>
        <w:rPr>
          <w:rFonts w:cs="B Mitra"/>
          <w:color w:val="0F0D29" w:themeColor="text1"/>
        </w:rPr>
      </w:pPr>
      <w:r w:rsidRPr="00014F53">
        <w:rPr>
          <w:rFonts w:cs="B Mitra"/>
          <w:color w:val="0F0D29" w:themeColor="text1"/>
          <w:rtl/>
        </w:rPr>
        <w:t>وی ادامه داد: در برخی نقاط که دسترسی مستمر به آب وجود ندارد، از مخازن ذخیره آب استفاده می</w:t>
      </w:r>
      <w:r w:rsidR="00B35CCF">
        <w:rPr>
          <w:rFonts w:cs="B Mitra" w:hint="cs"/>
          <w:color w:val="0F0D29" w:themeColor="text1"/>
          <w:rtl/>
        </w:rPr>
        <w:t>‌</w:t>
      </w:r>
      <w:r w:rsidRPr="00014F53">
        <w:rPr>
          <w:rFonts w:cs="B Mitra"/>
          <w:color w:val="0F0D29" w:themeColor="text1"/>
          <w:rtl/>
        </w:rPr>
        <w:t>کنند به طوری که وقتی آب هست، این مخازن را برای نیاز خود در زمان</w:t>
      </w:r>
      <w:r w:rsidR="00B35CCF">
        <w:rPr>
          <w:rFonts w:cs="B Mitra" w:hint="cs"/>
          <w:color w:val="0F0D29" w:themeColor="text1"/>
          <w:rtl/>
        </w:rPr>
        <w:t>‌</w:t>
      </w:r>
      <w:r w:rsidRPr="00014F53">
        <w:rPr>
          <w:rFonts w:cs="B Mitra"/>
          <w:color w:val="0F0D29" w:themeColor="text1"/>
          <w:rtl/>
        </w:rPr>
        <w:t>هایی که آب نیست، پر می</w:t>
      </w:r>
      <w:r w:rsidR="00B35CCF">
        <w:rPr>
          <w:rFonts w:cs="B Mitra" w:hint="cs"/>
          <w:color w:val="0F0D29" w:themeColor="text1"/>
          <w:rtl/>
        </w:rPr>
        <w:t>‌</w:t>
      </w:r>
      <w:r w:rsidRPr="00014F53">
        <w:rPr>
          <w:rFonts w:cs="B Mitra"/>
          <w:color w:val="0F0D29" w:themeColor="text1"/>
          <w:rtl/>
        </w:rPr>
        <w:t>کنند؛ می</w:t>
      </w:r>
      <w:r w:rsidR="000762A3">
        <w:rPr>
          <w:rFonts w:cs="B Mitra" w:hint="cs"/>
          <w:color w:val="0F0D29" w:themeColor="text1"/>
          <w:rtl/>
        </w:rPr>
        <w:t>‌</w:t>
      </w:r>
      <w:r w:rsidRPr="00014F53">
        <w:rPr>
          <w:rFonts w:cs="B Mitra"/>
          <w:color w:val="0F0D29" w:themeColor="text1"/>
          <w:rtl/>
        </w:rPr>
        <w:t>توان کار مشابهی را برای برق انجام داد</w:t>
      </w:r>
      <w:r w:rsidRPr="00014F53">
        <w:rPr>
          <w:rFonts w:cs="B Mitra"/>
          <w:color w:val="0F0D29" w:themeColor="text1"/>
        </w:rPr>
        <w:t>.</w:t>
      </w:r>
    </w:p>
    <w:p w:rsidR="001A5666" w:rsidRDefault="004171C8" w:rsidP="00B35CCF">
      <w:pPr>
        <w:pStyle w:val="NormalWeb"/>
        <w:bidi/>
        <w:spacing w:before="0" w:beforeAutospacing="0" w:after="0" w:afterAutospacing="0"/>
        <w:jc w:val="both"/>
        <w:rPr>
          <w:rFonts w:cs="B Mitra"/>
        </w:rPr>
      </w:pPr>
      <w:r w:rsidRPr="00014F53">
        <w:rPr>
          <w:rFonts w:cs="B Mitra"/>
          <w:color w:val="0F0D29" w:themeColor="text1"/>
          <w:rtl/>
        </w:rPr>
        <w:t>علی آبادی تصریح کرد: همه مردم باید یک منبع ذخیره برق در خانه</w:t>
      </w:r>
      <w:r w:rsidR="00B35CCF">
        <w:rPr>
          <w:rFonts w:cs="B Mitra" w:hint="cs"/>
          <w:color w:val="0F0D29" w:themeColor="text1"/>
          <w:rtl/>
        </w:rPr>
        <w:t>‌</w:t>
      </w:r>
      <w:r w:rsidRPr="00014F53">
        <w:rPr>
          <w:rFonts w:cs="B Mitra"/>
          <w:color w:val="0F0D29" w:themeColor="text1"/>
          <w:rtl/>
        </w:rPr>
        <w:t>هایشان داشته باشند؛ در این خصوص درحال حاضر باتری</w:t>
      </w:r>
      <w:r w:rsidR="00B35CCF">
        <w:rPr>
          <w:rFonts w:cs="B Mitra" w:hint="cs"/>
          <w:color w:val="0F0D29" w:themeColor="text1"/>
          <w:rtl/>
        </w:rPr>
        <w:t>‌</w:t>
      </w:r>
      <w:r w:rsidRPr="00014F53">
        <w:rPr>
          <w:rFonts w:cs="B Mitra"/>
          <w:color w:val="0F0D29" w:themeColor="text1"/>
          <w:rtl/>
        </w:rPr>
        <w:t>های</w:t>
      </w:r>
      <w:r w:rsidRPr="00014F53">
        <w:rPr>
          <w:rFonts w:cs="B Mitra"/>
          <w:color w:val="0F0D29" w:themeColor="text1"/>
        </w:rPr>
        <w:t xml:space="preserve"> </w:t>
      </w:r>
      <w:r w:rsidRPr="000762A3">
        <w:rPr>
          <w:rFonts w:cs="B Mitra"/>
          <w:color w:val="0F0D29" w:themeColor="text1"/>
          <w:sz w:val="20"/>
          <w:szCs w:val="20"/>
        </w:rPr>
        <w:t xml:space="preserve">UPS </w:t>
      </w:r>
      <w:r w:rsidRPr="00014F53">
        <w:rPr>
          <w:rFonts w:cs="B Mitra"/>
          <w:color w:val="0F0D29" w:themeColor="text1"/>
          <w:rtl/>
        </w:rPr>
        <w:t>در بازار مو</w:t>
      </w:r>
      <w:r w:rsidR="000762A3">
        <w:rPr>
          <w:rFonts w:cs="B Mitra"/>
          <w:color w:val="0F0D29" w:themeColor="text1"/>
          <w:rtl/>
        </w:rPr>
        <w:t>جود هست اما مپنا اقدام به پیاده</w:t>
      </w:r>
      <w:r w:rsidR="000762A3">
        <w:rPr>
          <w:rFonts w:cs="B Mitra" w:hint="cs"/>
          <w:color w:val="0F0D29" w:themeColor="text1"/>
          <w:rtl/>
        </w:rPr>
        <w:t>‌</w:t>
      </w:r>
      <w:r w:rsidR="000762A3">
        <w:rPr>
          <w:rFonts w:cs="B Mitra"/>
          <w:color w:val="0F0D29" w:themeColor="text1"/>
          <w:rtl/>
        </w:rPr>
        <w:t>سازی یکی از هایتک</w:t>
      </w:r>
      <w:r w:rsidR="000762A3">
        <w:rPr>
          <w:rFonts w:cs="B Mitra" w:hint="cs"/>
          <w:color w:val="0F0D29" w:themeColor="text1"/>
          <w:rtl/>
        </w:rPr>
        <w:t>‌</w:t>
      </w:r>
      <w:r w:rsidR="000762A3">
        <w:rPr>
          <w:rFonts w:cs="B Mitra"/>
          <w:color w:val="0F0D29" w:themeColor="text1"/>
          <w:rtl/>
        </w:rPr>
        <w:t>ترین سیستم</w:t>
      </w:r>
      <w:r w:rsidR="000762A3">
        <w:rPr>
          <w:rFonts w:cs="B Mitra" w:hint="cs"/>
          <w:color w:val="0F0D29" w:themeColor="text1"/>
          <w:rtl/>
        </w:rPr>
        <w:t>‌</w:t>
      </w:r>
      <w:r w:rsidRPr="00014F53">
        <w:rPr>
          <w:rFonts w:cs="B Mitra"/>
          <w:color w:val="0F0D29" w:themeColor="text1"/>
          <w:rtl/>
        </w:rPr>
        <w:t>های ذخیره انرژی در مقیاس مگاوات با عنوان سامانه ذخیره انرژی</w:t>
      </w:r>
      <w:r w:rsidRPr="00014F53">
        <w:rPr>
          <w:rFonts w:cs="B Mitra"/>
          <w:color w:val="0F0D29" w:themeColor="text1"/>
        </w:rPr>
        <w:t xml:space="preserve"> (</w:t>
      </w:r>
      <w:r w:rsidRPr="000762A3">
        <w:rPr>
          <w:rFonts w:cs="B Mitra"/>
          <w:color w:val="0F0D29" w:themeColor="text1"/>
          <w:sz w:val="20"/>
          <w:szCs w:val="20"/>
        </w:rPr>
        <w:t>ESS</w:t>
      </w:r>
      <w:r w:rsidRPr="00014F53">
        <w:rPr>
          <w:rFonts w:cs="B Mitra"/>
          <w:color w:val="0F0D29" w:themeColor="text1"/>
        </w:rPr>
        <w:t xml:space="preserve">) </w:t>
      </w:r>
      <w:r w:rsidRPr="00014F53">
        <w:rPr>
          <w:rFonts w:cs="B Mitra"/>
          <w:color w:val="0F0D29" w:themeColor="text1"/>
          <w:rtl/>
        </w:rPr>
        <w:t xml:space="preserve">کرده که این سامانه امکان نصب بر روی شبکه خانگی و صنایع را داشته و کارآیی آن بدین صورت است که زمانی که ساعات غیر پیک و یا ساعات شبانه هست، برق در این سامانه ذخیره شده و در ساعات پیک و یا ساعات </w:t>
      </w:r>
      <w:r w:rsidRPr="00014F53">
        <w:rPr>
          <w:rFonts w:cs="B Mitra"/>
          <w:rtl/>
        </w:rPr>
        <w:t>قطعی برق، امکان استفاده از برق ذخیره شده وجود دارد</w:t>
      </w:r>
      <w:r w:rsidRPr="00014F53">
        <w:rPr>
          <w:rFonts w:cs="B Mitra"/>
        </w:rPr>
        <w:t>.</w:t>
      </w:r>
    </w:p>
    <w:p w:rsidR="001A5666" w:rsidRDefault="001A5666">
      <w:pPr>
        <w:spacing w:after="200"/>
        <w:rPr>
          <w:rFonts w:ascii="Times New Roman" w:eastAsia="Times New Roman" w:hAnsi="Times New Roman" w:cs="B Mitra"/>
          <w:b w:val="0"/>
          <w:color w:val="auto"/>
          <w:sz w:val="24"/>
          <w:szCs w:val="24"/>
        </w:rPr>
      </w:pPr>
      <w:r>
        <w:rPr>
          <w:rFonts w:cs="B Mitra"/>
        </w:rPr>
        <w:br w:type="page"/>
      </w:r>
    </w:p>
    <w:p w:rsidR="00014F53" w:rsidRPr="0063476E" w:rsidRDefault="00014F53" w:rsidP="005D0112">
      <w:pPr>
        <w:spacing w:after="200"/>
        <w:jc w:val="center"/>
        <w:rPr>
          <w:rFonts w:eastAsia="Times New Roman" w:cs="B Mitra"/>
          <w:b w:val="0"/>
          <w:bCs/>
          <w:color w:val="18AFFB" w:themeColor="accent1" w:themeTint="99"/>
          <w:sz w:val="32"/>
          <w:szCs w:val="32"/>
        </w:rPr>
      </w:pPr>
      <w:r w:rsidRPr="0063476E">
        <w:rPr>
          <w:rFonts w:cs="B Mitra"/>
          <w:b w:val="0"/>
          <w:bCs/>
          <w:noProof/>
          <w:color w:val="18AFFB" w:themeColor="accent1" w:themeTint="99"/>
          <w:sz w:val="32"/>
          <w:szCs w:val="32"/>
        </w:rPr>
        <w:lastRenderedPageBreak/>
        <mc:AlternateContent>
          <mc:Choice Requires="wps">
            <w:drawing>
              <wp:anchor distT="0" distB="0" distL="114300" distR="114300" simplePos="0" relativeHeight="251724800" behindDoc="0" locked="0" layoutInCell="1" allowOverlap="1" wp14:anchorId="6BA7D115" wp14:editId="200CF4F0">
                <wp:simplePos x="0" y="0"/>
                <wp:positionH relativeFrom="margin">
                  <wp:posOffset>1773603</wp:posOffset>
                </wp:positionH>
                <wp:positionV relativeFrom="paragraph">
                  <wp:posOffset>371084</wp:posOffset>
                </wp:positionV>
                <wp:extent cx="3023235" cy="411480"/>
                <wp:effectExtent l="95250" t="57150" r="120015" b="160020"/>
                <wp:wrapTopAndBottom/>
                <wp:docPr id="34" name="Text Box 34"/>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014F53" w:rsidRPr="00FE7C2A" w:rsidRDefault="00014F53" w:rsidP="00014F53">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7D115" id="Text Box 34" o:spid="_x0000_s1033" type="#_x0000_t202" style="position:absolute;left:0;text-align:left;margin-left:139.65pt;margin-top:29.2pt;width:238.05pt;height:32.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014F53" w:rsidRPr="00FE7C2A" w:rsidRDefault="00014F53" w:rsidP="00014F53">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17" w:history="1">
        <w:r w:rsidRPr="0063476E">
          <w:rPr>
            <w:rStyle w:val="Hyperlink"/>
            <w:rFonts w:cs="B Mitra"/>
            <w:b w:val="0"/>
            <w:bCs/>
            <w:color w:val="18AFFB" w:themeColor="accent1" w:themeTint="99"/>
            <w:sz w:val="32"/>
            <w:szCs w:val="32"/>
            <w:u w:val="none"/>
            <w:rtl/>
          </w:rPr>
          <w:t>باید در بخش برق و انرژی‌های تجدیدپذیر سرمایه</w:t>
        </w:r>
        <w:r w:rsidR="005D0112">
          <w:rPr>
            <w:rStyle w:val="Hyperlink"/>
            <w:rFonts w:cs="B Mitra" w:hint="cs"/>
            <w:b w:val="0"/>
            <w:bCs/>
            <w:color w:val="18AFFB" w:themeColor="accent1" w:themeTint="99"/>
            <w:sz w:val="32"/>
            <w:szCs w:val="32"/>
            <w:u w:val="none"/>
            <w:rtl/>
          </w:rPr>
          <w:t>‌</w:t>
        </w:r>
        <w:r w:rsidRPr="0063476E">
          <w:rPr>
            <w:rStyle w:val="Hyperlink"/>
            <w:rFonts w:cs="B Mitra"/>
            <w:b w:val="0"/>
            <w:bCs/>
            <w:color w:val="18AFFB" w:themeColor="accent1" w:themeTint="99"/>
            <w:sz w:val="32"/>
            <w:szCs w:val="32"/>
            <w:u w:val="none"/>
            <w:rtl/>
          </w:rPr>
          <w:t>گذاری شود</w:t>
        </w:r>
      </w:hyperlink>
    </w:p>
    <w:p w:rsidR="004171C8" w:rsidRPr="00014F53" w:rsidRDefault="00014F53" w:rsidP="005D0112">
      <w:pPr>
        <w:pStyle w:val="Heading1"/>
        <w:bidi/>
        <w:spacing w:before="0" w:after="0" w:line="240" w:lineRule="auto"/>
        <w:jc w:val="both"/>
        <w:rPr>
          <w:rFonts w:cs="B Mitra"/>
          <w:color w:val="0F0D29" w:themeColor="text1"/>
          <w:sz w:val="24"/>
          <w:szCs w:val="24"/>
          <w:rtl/>
        </w:rPr>
      </w:pPr>
      <w:r w:rsidRPr="00014F53">
        <w:rPr>
          <w:rFonts w:cs="B Mitra"/>
          <w:color w:val="0F0D29" w:themeColor="text1"/>
          <w:sz w:val="24"/>
          <w:szCs w:val="24"/>
          <w:rtl/>
        </w:rPr>
        <w:t>رئیس مجلس شورای اسلامی گفت: ما باید به سمت سرمایه</w:t>
      </w:r>
      <w:r w:rsidR="005D0112">
        <w:rPr>
          <w:rFonts w:cs="B Mitra" w:hint="cs"/>
          <w:color w:val="0F0D29" w:themeColor="text1"/>
          <w:sz w:val="24"/>
          <w:szCs w:val="24"/>
          <w:rtl/>
        </w:rPr>
        <w:t>‌</w:t>
      </w:r>
      <w:r w:rsidRPr="00014F53">
        <w:rPr>
          <w:rFonts w:cs="B Mitra"/>
          <w:color w:val="0F0D29" w:themeColor="text1"/>
          <w:sz w:val="24"/>
          <w:szCs w:val="24"/>
          <w:rtl/>
        </w:rPr>
        <w:t>گذاری درست در بخش برق و انرژی</w:t>
      </w:r>
      <w:r w:rsidR="005D0112">
        <w:rPr>
          <w:rFonts w:cs="B Mitra" w:hint="cs"/>
          <w:color w:val="0F0D29" w:themeColor="text1"/>
          <w:sz w:val="24"/>
          <w:szCs w:val="24"/>
          <w:rtl/>
        </w:rPr>
        <w:t>‌</w:t>
      </w:r>
      <w:r w:rsidRPr="00014F53">
        <w:rPr>
          <w:rFonts w:cs="B Mitra"/>
          <w:color w:val="0F0D29" w:themeColor="text1"/>
          <w:sz w:val="24"/>
          <w:szCs w:val="24"/>
          <w:rtl/>
        </w:rPr>
        <w:t>های تجدیدپذیر حرکت کنیم</w:t>
      </w:r>
      <w:r w:rsidRPr="00014F53">
        <w:rPr>
          <w:rFonts w:cs="B Mitra"/>
          <w:color w:val="0F0D29" w:themeColor="text1"/>
          <w:sz w:val="24"/>
          <w:szCs w:val="24"/>
        </w:rPr>
        <w:t>.</w:t>
      </w:r>
    </w:p>
    <w:p w:rsidR="00014F53" w:rsidRPr="00014F53" w:rsidRDefault="00014F53" w:rsidP="005D0112">
      <w:pPr>
        <w:pStyle w:val="NormalWeb"/>
        <w:bidi/>
        <w:spacing w:before="0" w:beforeAutospacing="0" w:after="0" w:afterAutospacing="0"/>
        <w:jc w:val="both"/>
        <w:rPr>
          <w:rFonts w:cs="B Mitra"/>
          <w:color w:val="0F0D29" w:themeColor="text1"/>
        </w:rPr>
      </w:pPr>
      <w:r>
        <w:rPr>
          <w:noProof/>
        </w:rPr>
        <w:drawing>
          <wp:anchor distT="0" distB="0" distL="114300" distR="114300" simplePos="0" relativeHeight="251725824" behindDoc="0" locked="0" layoutInCell="1" allowOverlap="1">
            <wp:simplePos x="0" y="0"/>
            <wp:positionH relativeFrom="column">
              <wp:posOffset>14605</wp:posOffset>
            </wp:positionH>
            <wp:positionV relativeFrom="paragraph">
              <wp:posOffset>57150</wp:posOffset>
            </wp:positionV>
            <wp:extent cx="3000375" cy="1995805"/>
            <wp:effectExtent l="0" t="0" r="9525" b="4445"/>
            <wp:wrapSquare wrapText="bothSides"/>
            <wp:docPr id="35" name="Picture 35" descr="باید در بخش برق و انرژی‌های تجدیدپذیر سرمایه گذاری 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باید در بخش برق و انرژی‌های تجدیدپذیر سرمایه گذاری شو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4F53">
        <w:rPr>
          <w:rFonts w:cs="B Mitra"/>
          <w:color w:val="0F0D29" w:themeColor="text1"/>
          <w:shd w:val="clear" w:color="auto" w:fill="FFFFFF"/>
          <w:rtl/>
        </w:rPr>
        <w:t xml:space="preserve">به گزارش </w:t>
      </w:r>
      <w:hyperlink r:id="rId19" w:history="1">
        <w:r w:rsidRPr="00014F53">
          <w:rPr>
            <w:rStyle w:val="Hyperlink"/>
            <w:rFonts w:cs="B Mitra"/>
            <w:color w:val="0F0D29" w:themeColor="text1"/>
            <w:shd w:val="clear" w:color="auto" w:fill="FFFFFF"/>
            <w:rtl/>
          </w:rPr>
          <w:t>خبرنگار مهر</w:t>
        </w:r>
      </w:hyperlink>
      <w:r w:rsidRPr="00014F53">
        <w:rPr>
          <w:rFonts w:cs="B Mitra"/>
          <w:color w:val="0F0D29" w:themeColor="text1"/>
          <w:shd w:val="clear" w:color="auto" w:fill="FFFFFF"/>
          <w:rtl/>
        </w:rPr>
        <w:t>، محمدباقر قالیباف در جلسه علنی امروز مجلس شورای اسلامی و پس از ارائه نقطه</w:t>
      </w:r>
      <w:r w:rsidR="005D0112">
        <w:rPr>
          <w:rFonts w:cs="B Mitra" w:hint="cs"/>
          <w:color w:val="0F0D29" w:themeColor="text1"/>
          <w:shd w:val="clear" w:color="auto" w:fill="FFFFFF"/>
          <w:rtl/>
        </w:rPr>
        <w:t>‌</w:t>
      </w:r>
      <w:r w:rsidRPr="00014F53">
        <w:rPr>
          <w:rFonts w:cs="B Mitra"/>
          <w:color w:val="0F0D29" w:themeColor="text1"/>
          <w:shd w:val="clear" w:color="auto" w:fill="FFFFFF"/>
          <w:rtl/>
        </w:rPr>
        <w:t>نظرات نمایندگان در مورد خاموشی</w:t>
      </w:r>
      <w:r w:rsidR="005D0112">
        <w:rPr>
          <w:rFonts w:cs="B Mitra" w:hint="cs"/>
          <w:color w:val="0F0D29" w:themeColor="text1"/>
          <w:shd w:val="clear" w:color="auto" w:fill="FFFFFF"/>
          <w:rtl/>
        </w:rPr>
        <w:t>‌</w:t>
      </w:r>
      <w:r w:rsidRPr="00014F53">
        <w:rPr>
          <w:rFonts w:cs="B Mitra"/>
          <w:color w:val="0F0D29" w:themeColor="text1"/>
          <w:shd w:val="clear" w:color="auto" w:fill="FFFFFF"/>
          <w:rtl/>
        </w:rPr>
        <w:t>های اخیر، گفت: مسئله خشکسالی و کاهش بارندگی نه تنها در کشور ما بلکه در منطقه و سطح جهان وجود دارد. در برخی از استان</w:t>
      </w:r>
      <w:r w:rsidR="005D0112">
        <w:rPr>
          <w:rFonts w:cs="B Mitra" w:hint="cs"/>
          <w:color w:val="0F0D29" w:themeColor="text1"/>
          <w:shd w:val="clear" w:color="auto" w:fill="FFFFFF"/>
          <w:rtl/>
        </w:rPr>
        <w:t>‌</w:t>
      </w:r>
      <w:r w:rsidRPr="00014F53">
        <w:rPr>
          <w:rFonts w:cs="B Mitra"/>
          <w:color w:val="0F0D29" w:themeColor="text1"/>
          <w:shd w:val="clear" w:color="auto" w:fill="FFFFFF"/>
          <w:rtl/>
        </w:rPr>
        <w:t xml:space="preserve">های کشور ما خشکسالی بیشتر و در برخی نقاط کمتر است و همه باید دست به دست هم دهیم تا این مشکل حل و فصل شود. </w:t>
      </w:r>
    </w:p>
    <w:p w:rsidR="00014F53" w:rsidRPr="00014F53" w:rsidRDefault="00014F53" w:rsidP="00014F53">
      <w:pPr>
        <w:pStyle w:val="NormalWeb"/>
        <w:bidi/>
        <w:spacing w:before="0" w:beforeAutospacing="0" w:after="0" w:afterAutospacing="0"/>
        <w:jc w:val="both"/>
        <w:rPr>
          <w:rFonts w:cs="B Mitra"/>
          <w:color w:val="0F0D29" w:themeColor="text1"/>
          <w:rtl/>
        </w:rPr>
      </w:pPr>
      <w:r w:rsidRPr="00014F53">
        <w:rPr>
          <w:rFonts w:cs="B Mitra"/>
          <w:color w:val="0F0D29" w:themeColor="text1"/>
          <w:shd w:val="clear" w:color="auto" w:fill="FFFFFF"/>
          <w:rtl/>
        </w:rPr>
        <w:t xml:space="preserve">وی با بیان اینکه با تصمیماتی که اتخاذ شد، مشکلات برق خانگی در ماجرای قطعی برق حل شده است، افزود: برق بخشی از صنعت، قطع شد و به سمت بخش خانگی آمد که البته با مشکلاتی در بخش سیمان و میلگرد پیدا کردیم </w:t>
      </w:r>
      <w:r w:rsidR="000762A3">
        <w:rPr>
          <w:rFonts w:cs="B Mitra"/>
          <w:color w:val="0F0D29" w:themeColor="text1"/>
          <w:shd w:val="clear" w:color="auto" w:fill="FFFFFF"/>
          <w:rtl/>
        </w:rPr>
        <w:t>که با دادن برق شبانه به این بخش</w:t>
      </w:r>
      <w:r w:rsidR="000762A3">
        <w:rPr>
          <w:rFonts w:cs="B Mitra" w:hint="cs"/>
          <w:color w:val="0F0D29" w:themeColor="text1"/>
          <w:shd w:val="clear" w:color="auto" w:fill="FFFFFF"/>
          <w:rtl/>
        </w:rPr>
        <w:t>‌</w:t>
      </w:r>
      <w:r w:rsidRPr="00014F53">
        <w:rPr>
          <w:rFonts w:cs="B Mitra"/>
          <w:color w:val="0F0D29" w:themeColor="text1"/>
          <w:shd w:val="clear" w:color="auto" w:fill="FFFFFF"/>
          <w:rtl/>
        </w:rPr>
        <w:t xml:space="preserve">ها این مشکلات هم حل و فصل خواهد شد. </w:t>
      </w:r>
    </w:p>
    <w:p w:rsidR="00014F53" w:rsidRPr="00014F53" w:rsidRDefault="00014F53" w:rsidP="005D0112">
      <w:pPr>
        <w:pStyle w:val="NormalWeb"/>
        <w:bidi/>
        <w:spacing w:before="0" w:beforeAutospacing="0" w:after="0" w:afterAutospacing="0"/>
        <w:jc w:val="both"/>
        <w:rPr>
          <w:rFonts w:cs="B Mitra"/>
          <w:color w:val="0F0D29" w:themeColor="text1"/>
          <w:rtl/>
        </w:rPr>
      </w:pPr>
      <w:r w:rsidRPr="00014F53">
        <w:rPr>
          <w:rFonts w:cs="B Mitra"/>
          <w:color w:val="0F0D29" w:themeColor="text1"/>
          <w:shd w:val="clear" w:color="auto" w:fill="FFFFFF"/>
          <w:rtl/>
        </w:rPr>
        <w:t>رئیس مجلس شورای اسلامی ت</w:t>
      </w:r>
      <w:r w:rsidR="005D0112">
        <w:rPr>
          <w:rFonts w:cs="B Mitra"/>
          <w:color w:val="0F0D29" w:themeColor="text1"/>
          <w:shd w:val="clear" w:color="auto" w:fill="FFFFFF"/>
          <w:rtl/>
        </w:rPr>
        <w:t>أکید کرد: ما باید به سمت سرمایه</w:t>
      </w:r>
      <w:r w:rsidR="005D0112">
        <w:rPr>
          <w:rFonts w:cs="B Mitra" w:hint="cs"/>
          <w:color w:val="0F0D29" w:themeColor="text1"/>
          <w:shd w:val="clear" w:color="auto" w:fill="FFFFFF"/>
          <w:rtl/>
        </w:rPr>
        <w:t>‌</w:t>
      </w:r>
      <w:r w:rsidRPr="00014F53">
        <w:rPr>
          <w:rFonts w:cs="B Mitra"/>
          <w:color w:val="0F0D29" w:themeColor="text1"/>
          <w:shd w:val="clear" w:color="auto" w:fill="FFFFFF"/>
          <w:rtl/>
        </w:rPr>
        <w:t>گذاری درست و قوانینی برویم که زیرساخت</w:t>
      </w:r>
      <w:r w:rsidR="005D0112">
        <w:rPr>
          <w:rFonts w:cs="B Mitra" w:hint="cs"/>
          <w:color w:val="0F0D29" w:themeColor="text1"/>
          <w:shd w:val="clear" w:color="auto" w:fill="FFFFFF"/>
          <w:rtl/>
        </w:rPr>
        <w:t>‌</w:t>
      </w:r>
      <w:r w:rsidRPr="00014F53">
        <w:rPr>
          <w:rFonts w:cs="B Mitra"/>
          <w:color w:val="0F0D29" w:themeColor="text1"/>
          <w:shd w:val="clear" w:color="auto" w:fill="FFFFFF"/>
          <w:rtl/>
        </w:rPr>
        <w:t xml:space="preserve">های </w:t>
      </w:r>
      <w:r w:rsidR="00C447CE">
        <w:rPr>
          <w:rFonts w:cs="B Mitra"/>
          <w:color w:val="0F0D29" w:themeColor="text1"/>
          <w:shd w:val="clear" w:color="auto" w:fill="FFFFFF"/>
          <w:rtl/>
        </w:rPr>
        <w:t>کشور به ویژه در بخش برق و انرژی</w:t>
      </w:r>
      <w:r w:rsidR="00C447CE">
        <w:rPr>
          <w:rFonts w:cs="B Mitra" w:hint="cs"/>
          <w:color w:val="0F0D29" w:themeColor="text1"/>
          <w:shd w:val="clear" w:color="auto" w:fill="FFFFFF"/>
          <w:rtl/>
        </w:rPr>
        <w:t>‌</w:t>
      </w:r>
      <w:r w:rsidRPr="00014F53">
        <w:rPr>
          <w:rFonts w:cs="B Mitra"/>
          <w:color w:val="0F0D29" w:themeColor="text1"/>
          <w:shd w:val="clear" w:color="auto" w:fill="FFFFFF"/>
          <w:rtl/>
        </w:rPr>
        <w:t xml:space="preserve">های تجدیدپذیر تقویت شود. </w:t>
      </w:r>
    </w:p>
    <w:p w:rsidR="00014F53" w:rsidRPr="00014F53" w:rsidRDefault="00014F53" w:rsidP="00057F64">
      <w:pPr>
        <w:pStyle w:val="NormalWeb"/>
        <w:bidi/>
        <w:spacing w:before="0" w:beforeAutospacing="0" w:after="0" w:afterAutospacing="0"/>
        <w:jc w:val="both"/>
        <w:rPr>
          <w:rFonts w:cs="B Mitra"/>
          <w:color w:val="0F0D29" w:themeColor="text1"/>
          <w:rtl/>
        </w:rPr>
      </w:pPr>
      <w:r w:rsidRPr="00014F53">
        <w:rPr>
          <w:rFonts w:cs="B Mitra"/>
          <w:color w:val="0F0D29" w:themeColor="text1"/>
          <w:shd w:val="clear" w:color="auto" w:fill="FFFFFF"/>
          <w:rtl/>
        </w:rPr>
        <w:t xml:space="preserve">قالیباف یادآور شد: در بودجه </w:t>
      </w:r>
      <w:r w:rsidRPr="00014F53">
        <w:rPr>
          <w:rFonts w:cs="B Mitra"/>
          <w:color w:val="0F0D29" w:themeColor="text1"/>
          <w:shd w:val="clear" w:color="auto" w:fill="FFFFFF"/>
          <w:rtl/>
          <w:lang w:bidi="fa-IR"/>
        </w:rPr>
        <w:t>۱۴۰۰</w:t>
      </w:r>
      <w:r w:rsidRPr="00014F53">
        <w:rPr>
          <w:rFonts w:cs="B Mitra"/>
          <w:color w:val="0F0D29" w:themeColor="text1"/>
          <w:shd w:val="clear" w:color="auto" w:fill="FFFFFF"/>
          <w:rtl/>
        </w:rPr>
        <w:t xml:space="preserve"> تصمیم خوبی در حوزه برق، عدالت در مصرف برق و قیمت</w:t>
      </w:r>
      <w:r w:rsidR="000762A3">
        <w:rPr>
          <w:rFonts w:cs="B Mitra" w:hint="cs"/>
          <w:color w:val="0F0D29" w:themeColor="text1"/>
          <w:shd w:val="clear" w:color="auto" w:fill="FFFFFF"/>
          <w:rtl/>
        </w:rPr>
        <w:t>‌</w:t>
      </w:r>
      <w:r w:rsidRPr="00014F53">
        <w:rPr>
          <w:rFonts w:cs="B Mitra"/>
          <w:color w:val="0F0D29" w:themeColor="text1"/>
          <w:shd w:val="clear" w:color="auto" w:fill="FFFFFF"/>
          <w:rtl/>
        </w:rPr>
        <w:t>گذاری و سرمایه</w:t>
      </w:r>
      <w:r w:rsidR="000762A3">
        <w:rPr>
          <w:rFonts w:cs="B Mitra" w:hint="cs"/>
          <w:color w:val="0F0D29" w:themeColor="text1"/>
          <w:shd w:val="clear" w:color="auto" w:fill="FFFFFF"/>
          <w:rtl/>
        </w:rPr>
        <w:t>‌</w:t>
      </w:r>
      <w:r w:rsidRPr="00014F53">
        <w:rPr>
          <w:rFonts w:cs="B Mitra"/>
          <w:color w:val="0F0D29" w:themeColor="text1"/>
          <w:shd w:val="clear" w:color="auto" w:fill="FFFFFF"/>
          <w:rtl/>
        </w:rPr>
        <w:t>گذاری در این بخش اتخاذ شد که اگر به آن سمت حرکت کنیم حتماً مشکلات حل می</w:t>
      </w:r>
      <w:r w:rsidR="00057F64">
        <w:rPr>
          <w:rFonts w:cs="B Mitra" w:hint="cs"/>
          <w:color w:val="0F0D29" w:themeColor="text1"/>
          <w:shd w:val="clear" w:color="auto" w:fill="FFFFFF"/>
          <w:rtl/>
        </w:rPr>
        <w:t>‌</w:t>
      </w:r>
      <w:r w:rsidRPr="00014F53">
        <w:rPr>
          <w:rFonts w:cs="B Mitra"/>
          <w:color w:val="0F0D29" w:themeColor="text1"/>
          <w:shd w:val="clear" w:color="auto" w:fill="FFFFFF"/>
          <w:rtl/>
        </w:rPr>
        <w:t xml:space="preserve">شود. </w:t>
      </w:r>
    </w:p>
    <w:p w:rsidR="00014F53" w:rsidRPr="00014F53" w:rsidRDefault="000762A3" w:rsidP="005D0112">
      <w:pPr>
        <w:pStyle w:val="NormalWeb"/>
        <w:bidi/>
        <w:spacing w:before="0" w:beforeAutospacing="0" w:after="0" w:afterAutospacing="0"/>
        <w:jc w:val="both"/>
        <w:rPr>
          <w:rFonts w:cs="B Mitra"/>
          <w:color w:val="0F0D29" w:themeColor="text1"/>
          <w:rtl/>
        </w:rPr>
      </w:pPr>
      <w:r>
        <w:rPr>
          <w:rFonts w:cs="B Mitra"/>
          <w:color w:val="0F0D29" w:themeColor="text1"/>
          <w:shd w:val="clear" w:color="auto" w:fill="FFFFFF"/>
          <w:rtl/>
        </w:rPr>
        <w:t>وی ادامه داد: البته نارسایی</w:t>
      </w:r>
      <w:r>
        <w:rPr>
          <w:rFonts w:cs="B Mitra" w:hint="cs"/>
          <w:color w:val="0F0D29" w:themeColor="text1"/>
          <w:shd w:val="clear" w:color="auto" w:fill="FFFFFF"/>
          <w:rtl/>
        </w:rPr>
        <w:t>‌</w:t>
      </w:r>
      <w:r w:rsidR="00014F53" w:rsidRPr="00014F53">
        <w:rPr>
          <w:rFonts w:cs="B Mitra"/>
          <w:color w:val="0F0D29" w:themeColor="text1"/>
          <w:shd w:val="clear" w:color="auto" w:fill="FFFFFF"/>
          <w:rtl/>
        </w:rPr>
        <w:t>هایی در این زمینه وجود دارد و در برخی از استان</w:t>
      </w:r>
      <w:r w:rsidR="005D0112">
        <w:rPr>
          <w:rFonts w:cs="B Mitra" w:hint="cs"/>
          <w:color w:val="0F0D29" w:themeColor="text1"/>
          <w:shd w:val="clear" w:color="auto" w:fill="FFFFFF"/>
          <w:rtl/>
        </w:rPr>
        <w:t>‌</w:t>
      </w:r>
      <w:r w:rsidR="00014F53" w:rsidRPr="00014F53">
        <w:rPr>
          <w:rFonts w:cs="B Mitra"/>
          <w:color w:val="0F0D29" w:themeColor="text1"/>
          <w:shd w:val="clear" w:color="auto" w:fill="FFFFFF"/>
          <w:rtl/>
        </w:rPr>
        <w:t xml:space="preserve">ها این مشکل و فشار بیشتر است اما دولت در حال تدبیر و پیگیری برای رفع این مشکل است. </w:t>
      </w:r>
    </w:p>
    <w:p w:rsidR="00014F53" w:rsidRPr="00014F53" w:rsidRDefault="00014F53" w:rsidP="005D0112">
      <w:pPr>
        <w:pStyle w:val="NormalWeb"/>
        <w:bidi/>
        <w:spacing w:before="0" w:beforeAutospacing="0" w:after="0" w:afterAutospacing="0"/>
        <w:jc w:val="both"/>
        <w:rPr>
          <w:rFonts w:cs="B Mitra"/>
          <w:color w:val="0F0D29" w:themeColor="text1"/>
          <w:rtl/>
        </w:rPr>
      </w:pPr>
      <w:r w:rsidRPr="00014F53">
        <w:rPr>
          <w:rFonts w:cs="B Mitra"/>
          <w:color w:val="0F0D29" w:themeColor="text1"/>
          <w:shd w:val="clear" w:color="auto" w:fill="FFFFFF"/>
          <w:rtl/>
        </w:rPr>
        <w:t xml:space="preserve">رئیس مجلس شورای اسلامی تصریح کرد: رها کردن </w:t>
      </w:r>
      <w:r w:rsidRPr="00014F53">
        <w:rPr>
          <w:rFonts w:cs="B Mitra"/>
          <w:color w:val="0F0D29" w:themeColor="text1"/>
          <w:shd w:val="clear" w:color="auto" w:fill="FFFFFF"/>
          <w:rtl/>
          <w:lang w:bidi="fa-IR"/>
        </w:rPr>
        <w:t>۱۵۰</w:t>
      </w:r>
      <w:r w:rsidRPr="00014F53">
        <w:rPr>
          <w:rFonts w:cs="B Mitra"/>
          <w:color w:val="0F0D29" w:themeColor="text1"/>
          <w:shd w:val="clear" w:color="auto" w:fill="FFFFFF"/>
          <w:rtl/>
        </w:rPr>
        <w:t xml:space="preserve"> متر مکعب آب در ثانیه از سد کرخه و دز در دستور کار قرار گرفت تا مشکل بخش کشاورزی و همچنین هور حل شود و امیدواریم با برنامه</w:t>
      </w:r>
      <w:r w:rsidR="005D0112">
        <w:rPr>
          <w:rFonts w:cs="B Mitra" w:hint="cs"/>
          <w:color w:val="0F0D29" w:themeColor="text1"/>
          <w:shd w:val="clear" w:color="auto" w:fill="FFFFFF"/>
          <w:rtl/>
        </w:rPr>
        <w:t>‌</w:t>
      </w:r>
      <w:r w:rsidRPr="00014F53">
        <w:rPr>
          <w:rFonts w:cs="B Mitra"/>
          <w:color w:val="0F0D29" w:themeColor="text1"/>
          <w:shd w:val="clear" w:color="auto" w:fill="FFFFFF"/>
          <w:rtl/>
        </w:rPr>
        <w:t>ریزی</w:t>
      </w:r>
      <w:r w:rsidR="000762A3">
        <w:rPr>
          <w:rFonts w:cs="B Mitra" w:hint="cs"/>
          <w:color w:val="0F0D29" w:themeColor="text1"/>
          <w:shd w:val="clear" w:color="auto" w:fill="FFFFFF"/>
          <w:rtl/>
        </w:rPr>
        <w:t>‌</w:t>
      </w:r>
      <w:r w:rsidRPr="00014F53">
        <w:rPr>
          <w:rFonts w:cs="B Mitra"/>
          <w:color w:val="0F0D29" w:themeColor="text1"/>
          <w:shd w:val="clear" w:color="auto" w:fill="FFFFFF"/>
          <w:rtl/>
        </w:rPr>
        <w:t>های دقیق در زیرساخت</w:t>
      </w:r>
      <w:r w:rsidR="000762A3">
        <w:rPr>
          <w:rFonts w:cs="B Mitra" w:hint="cs"/>
          <w:color w:val="0F0D29" w:themeColor="text1"/>
          <w:shd w:val="clear" w:color="auto" w:fill="FFFFFF"/>
          <w:rtl/>
        </w:rPr>
        <w:t>‌</w:t>
      </w:r>
      <w:r w:rsidRPr="00014F53">
        <w:rPr>
          <w:rFonts w:cs="B Mitra"/>
          <w:color w:val="0F0D29" w:themeColor="text1"/>
          <w:shd w:val="clear" w:color="auto" w:fill="FFFFFF"/>
          <w:rtl/>
        </w:rPr>
        <w:t xml:space="preserve">های کشور تمام این </w:t>
      </w:r>
      <w:r w:rsidR="00104CF8">
        <w:rPr>
          <w:rFonts w:cs="B Mitra" w:hint="cs"/>
          <w:color w:val="0F0D29" w:themeColor="text1"/>
          <w:shd w:val="clear" w:color="auto" w:fill="FFFFFF"/>
          <w:rtl/>
        </w:rPr>
        <w:t>مش</w:t>
      </w:r>
      <w:r w:rsidRPr="00014F53">
        <w:rPr>
          <w:rFonts w:cs="B Mitra"/>
          <w:color w:val="0F0D29" w:themeColor="text1"/>
          <w:shd w:val="clear" w:color="auto" w:fill="FFFFFF"/>
          <w:rtl/>
        </w:rPr>
        <w:t>کلات حل و فصل شود</w:t>
      </w:r>
      <w:r w:rsidR="005D0112">
        <w:rPr>
          <w:rFonts w:cs="B Mitra" w:hint="cs"/>
          <w:color w:val="0F0D29" w:themeColor="text1"/>
          <w:shd w:val="clear" w:color="auto" w:fill="FFFFFF"/>
          <w:rtl/>
        </w:rPr>
        <w:t>.</w:t>
      </w:r>
    </w:p>
    <w:p w:rsidR="004171C8" w:rsidRDefault="004171C8" w:rsidP="004171C8">
      <w:pPr>
        <w:pStyle w:val="Heading1"/>
        <w:rPr>
          <w:rFonts w:eastAsia="Times New Roman"/>
          <w:color w:val="auto"/>
          <w:sz w:val="48"/>
          <w:szCs w:val="48"/>
        </w:rPr>
      </w:pPr>
      <w:r>
        <w:rPr>
          <w:rtl/>
        </w:rPr>
        <w:t xml:space="preserve"> </w:t>
      </w:r>
    </w:p>
    <w:p w:rsidR="004171C8" w:rsidRDefault="004171C8">
      <w:pPr>
        <w:spacing w:after="200"/>
        <w:rPr>
          <w:rFonts w:asciiTheme="majorHAnsi" w:eastAsiaTheme="majorEastAsia" w:hAnsiTheme="majorHAnsi" w:cs="B Mitra"/>
          <w:b w:val="0"/>
          <w:bCs/>
          <w:color w:val="18AFFB" w:themeColor="accent1" w:themeTint="99"/>
          <w:kern w:val="28"/>
          <w:sz w:val="32"/>
          <w:szCs w:val="32"/>
          <w:rtl/>
        </w:rPr>
      </w:pPr>
    </w:p>
    <w:p w:rsidR="00AB540C" w:rsidRPr="004171C8" w:rsidRDefault="00AB540C" w:rsidP="00AB540C">
      <w:pPr>
        <w:pStyle w:val="Heading1"/>
        <w:bidi/>
        <w:spacing w:before="0" w:after="0" w:line="240" w:lineRule="auto"/>
        <w:jc w:val="center"/>
        <w:rPr>
          <w:rFonts w:eastAsia="Times New Roman" w:cs="B Mitra"/>
          <w:b w:val="0"/>
          <w:bCs/>
          <w:color w:val="18AFFB" w:themeColor="accent1" w:themeTint="99"/>
          <w:sz w:val="32"/>
        </w:rPr>
      </w:pPr>
      <w:r w:rsidRPr="004171C8">
        <w:rPr>
          <w:rFonts w:cs="B Mitra"/>
          <w:b w:val="0"/>
          <w:bCs/>
          <w:noProof/>
          <w:color w:val="18AFFB" w:themeColor="accent1" w:themeTint="99"/>
          <w:sz w:val="32"/>
        </w:rPr>
        <w:lastRenderedPageBreak/>
        <mc:AlternateContent>
          <mc:Choice Requires="wps">
            <w:drawing>
              <wp:anchor distT="0" distB="0" distL="114300" distR="114300" simplePos="0" relativeHeight="251718656" behindDoc="0" locked="0" layoutInCell="1" allowOverlap="1" wp14:anchorId="4022883E" wp14:editId="07D18C4B">
                <wp:simplePos x="0" y="0"/>
                <wp:positionH relativeFrom="margin">
                  <wp:posOffset>1640840</wp:posOffset>
                </wp:positionH>
                <wp:positionV relativeFrom="paragraph">
                  <wp:posOffset>415925</wp:posOffset>
                </wp:positionV>
                <wp:extent cx="3023235" cy="411480"/>
                <wp:effectExtent l="95250" t="57150" r="120015" b="160020"/>
                <wp:wrapTopAndBottom/>
                <wp:docPr id="30" name="Text Box 30"/>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4171C8" w:rsidRPr="00FE7C2A" w:rsidRDefault="004171C8" w:rsidP="00AB540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2883E" id="_x0000_t202" coordsize="21600,21600" o:spt="202" path="m,l,21600r21600,l21600,xe">
                <v:stroke joinstyle="miter"/>
                <v:path gradientshapeok="t" o:connecttype="rect"/>
              </v:shapetype>
              <v:shape id="Text Box 30" o:spid="_x0000_s1034" type="#_x0000_t202" style="position:absolute;left:0;text-align:left;margin-left:129.2pt;margin-top:32.75pt;width:238.05pt;height:32.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4171C8" w:rsidRPr="00FE7C2A" w:rsidRDefault="004171C8" w:rsidP="00AB540C">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تسنیم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4171C8">
        <w:rPr>
          <w:rFonts w:cs="B Mitra"/>
          <w:b w:val="0"/>
          <w:bCs/>
          <w:color w:val="18AFFB" w:themeColor="accent1" w:themeTint="99"/>
          <w:sz w:val="32"/>
          <w:rtl/>
        </w:rPr>
        <w:t>متن طرح مجلس برای توسعه و مانع‌زدایی از صنعت برق کشور</w:t>
      </w:r>
    </w:p>
    <w:p w:rsidR="00057F64" w:rsidRDefault="00AB540C" w:rsidP="00057F64">
      <w:pPr>
        <w:pStyle w:val="Heading3"/>
        <w:bidi/>
        <w:spacing w:before="0" w:line="240" w:lineRule="auto"/>
        <w:jc w:val="both"/>
        <w:rPr>
          <w:rFonts w:cs="B Mitra"/>
          <w:color w:val="0F0D29" w:themeColor="text1"/>
          <w:rtl/>
        </w:rPr>
      </w:pPr>
      <w:r w:rsidRPr="00AB540C">
        <w:rPr>
          <w:rFonts w:cs="B Mitra"/>
          <w:color w:val="0F0D29" w:themeColor="text1"/>
          <w:rtl/>
        </w:rPr>
        <w:t>خبرگزاری تسنیم متن طرح نمایندگان برای توسعه و مانع‌زدایی از صنعت برق کشور را منتشر کرد</w:t>
      </w:r>
      <w:r w:rsidR="00057F64">
        <w:rPr>
          <w:rFonts w:cs="B Mitra" w:hint="cs"/>
          <w:color w:val="0F0D29" w:themeColor="text1"/>
          <w:rtl/>
        </w:rPr>
        <w:t>.</w:t>
      </w:r>
    </w:p>
    <w:p w:rsidR="00AB540C" w:rsidRPr="00AB540C" w:rsidRDefault="00057F64" w:rsidP="00057F64">
      <w:pPr>
        <w:pStyle w:val="Heading3"/>
        <w:bidi/>
        <w:spacing w:before="0" w:line="240" w:lineRule="auto"/>
        <w:jc w:val="both"/>
        <w:rPr>
          <w:rFonts w:cs="B Mitra"/>
          <w:color w:val="0F0D29" w:themeColor="text1"/>
        </w:rPr>
      </w:pPr>
      <w:r>
        <w:rPr>
          <w:noProof/>
        </w:rPr>
        <w:drawing>
          <wp:anchor distT="0" distB="0" distL="114300" distR="114300" simplePos="0" relativeHeight="251719680" behindDoc="0" locked="0" layoutInCell="1" allowOverlap="1">
            <wp:simplePos x="0" y="0"/>
            <wp:positionH relativeFrom="margin">
              <wp:posOffset>38100</wp:posOffset>
            </wp:positionH>
            <wp:positionV relativeFrom="paragraph">
              <wp:posOffset>74295</wp:posOffset>
            </wp:positionV>
            <wp:extent cx="3112135" cy="2164080"/>
            <wp:effectExtent l="0" t="0" r="0" b="7620"/>
            <wp:wrapSquare wrapText="bothSides"/>
            <wp:docPr id="31" name="Picture 31" descr="متن طرح مجلس برای توسعه و مانع‌زدایی از صنعت برق کش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تن طرح مجلس برای توسعه و مانع‌زدایی از صنعت برق کشو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2135"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Mitra" w:hint="cs"/>
          <w:color w:val="0F0D29" w:themeColor="text1"/>
          <w:rtl/>
        </w:rPr>
        <w:t>به</w:t>
      </w:r>
      <w:r w:rsidR="00AB540C" w:rsidRPr="00AB540C">
        <w:rPr>
          <w:rFonts w:cs="B Mitra"/>
          <w:color w:val="0F0D29" w:themeColor="text1"/>
          <w:rtl/>
        </w:rPr>
        <w:t xml:space="preserve"> گزارش گروه پارلمانی </w:t>
      </w:r>
      <w:hyperlink r:id="rId21" w:tgtFrame="_blank" w:history="1">
        <w:r w:rsidR="00AB540C" w:rsidRPr="00AB540C">
          <w:rPr>
            <w:rStyle w:val="Hyperlink"/>
            <w:rFonts w:cs="B Mitra"/>
            <w:color w:val="0F0D29" w:themeColor="text1"/>
            <w:rtl/>
          </w:rPr>
          <w:t>خبرگزاری تسنیم</w:t>
        </w:r>
      </w:hyperlink>
      <w:r w:rsidR="00AB540C" w:rsidRPr="00AB540C">
        <w:rPr>
          <w:rFonts w:cs="B Mitra"/>
          <w:color w:val="0F0D29" w:themeColor="text1"/>
          <w:rtl/>
        </w:rPr>
        <w:t>، اخیراً طرح توسعه ظرفیت‌های تولید و مدیریت مصرف برق کشور از سوی تعدادی از نمایندگان تقدیم هیئت رئیسه مجلس شده است که این طرح</w:t>
      </w:r>
      <w:r w:rsidR="00AB540C" w:rsidRPr="00AB540C">
        <w:rPr>
          <w:rFonts w:ascii="Cambria" w:hAnsi="Cambria" w:cs="Cambria" w:hint="cs"/>
          <w:color w:val="0F0D29" w:themeColor="text1"/>
          <w:rtl/>
        </w:rPr>
        <w:t> </w:t>
      </w:r>
      <w:r w:rsidR="00AB540C" w:rsidRPr="00AB540C">
        <w:rPr>
          <w:rFonts w:cs="B Mitra"/>
          <w:color w:val="0F0D29" w:themeColor="text1"/>
          <w:rtl/>
        </w:rPr>
        <w:t xml:space="preserve"> 16 </w:t>
      </w:r>
      <w:r w:rsidR="00AB540C" w:rsidRPr="00AB540C">
        <w:rPr>
          <w:rFonts w:cs="B Mitra" w:hint="cs"/>
          <w:color w:val="0F0D29" w:themeColor="text1"/>
          <w:rtl/>
        </w:rPr>
        <w:t>ماده</w:t>
      </w:r>
      <w:r>
        <w:rPr>
          <w:rFonts w:cs="B Mitra" w:hint="cs"/>
          <w:color w:val="0F0D29" w:themeColor="text1"/>
          <w:rtl/>
        </w:rPr>
        <w:t>‌</w:t>
      </w:r>
      <w:r w:rsidR="00AB540C" w:rsidRPr="00AB540C">
        <w:rPr>
          <w:rFonts w:cs="B Mitra" w:hint="cs"/>
          <w:color w:val="0F0D29" w:themeColor="text1"/>
          <w:rtl/>
        </w:rPr>
        <w:t>ای</w:t>
      </w:r>
      <w:r w:rsidR="00AB540C" w:rsidRPr="00AB540C">
        <w:rPr>
          <w:rFonts w:ascii="Cambria" w:hAnsi="Cambria" w:cs="Cambria" w:hint="cs"/>
          <w:color w:val="0F0D29" w:themeColor="text1"/>
          <w:rtl/>
        </w:rPr>
        <w:t> </w:t>
      </w:r>
      <w:r w:rsidR="00AB540C" w:rsidRPr="00AB540C">
        <w:rPr>
          <w:rFonts w:cs="B Mitra"/>
          <w:color w:val="0F0D29" w:themeColor="text1"/>
          <w:rtl/>
        </w:rPr>
        <w:t xml:space="preserve"> </w:t>
      </w:r>
      <w:r w:rsidR="00AB540C" w:rsidRPr="00AB540C">
        <w:rPr>
          <w:rFonts w:cs="B Mitra" w:hint="cs"/>
          <w:color w:val="0F0D29" w:themeColor="text1"/>
          <w:rtl/>
        </w:rPr>
        <w:t>از</w:t>
      </w:r>
      <w:r w:rsidR="00AB540C" w:rsidRPr="00AB540C">
        <w:rPr>
          <w:rFonts w:cs="B Mitra"/>
          <w:color w:val="0F0D29" w:themeColor="text1"/>
          <w:rtl/>
        </w:rPr>
        <w:t xml:space="preserve"> سوی هیئت رئیسه مجلس پس از اعلام وصول برای بررسی بیشتر به کمیسیون انرژی ارجاع شده است</w:t>
      </w:r>
      <w:r>
        <w:rPr>
          <w:rFonts w:cs="B Mitra" w:hint="cs"/>
          <w:color w:val="0F0D29" w:themeColor="text1"/>
          <w:rtl/>
        </w:rPr>
        <w:t>.</w:t>
      </w:r>
    </w:p>
    <w:p w:rsidR="00AB540C" w:rsidRPr="00AB540C" w:rsidRDefault="00AB540C" w:rsidP="00057F64">
      <w:pPr>
        <w:pStyle w:val="NormalWeb"/>
        <w:bidi/>
        <w:spacing w:before="0" w:beforeAutospacing="0" w:after="0" w:afterAutospacing="0"/>
        <w:jc w:val="both"/>
        <w:rPr>
          <w:rFonts w:cs="B Mitra"/>
          <w:color w:val="0F0D29" w:themeColor="text1"/>
        </w:rPr>
      </w:pPr>
      <w:r w:rsidRPr="00AB540C">
        <w:rPr>
          <w:rFonts w:cs="B Mitra"/>
          <w:color w:val="0F0D29" w:themeColor="text1"/>
          <w:rtl/>
        </w:rPr>
        <w:t>لازم به ذکر است این طرح به صورت دوفوریتی ارائه شده است</w:t>
      </w:r>
      <w:r w:rsidRPr="00AB540C">
        <w:rPr>
          <w:rFonts w:cs="B Mitra"/>
          <w:color w:val="0F0D29" w:themeColor="text1"/>
        </w:rPr>
        <w:t>.</w:t>
      </w:r>
      <w:r w:rsidR="00C447CE">
        <w:rPr>
          <w:rFonts w:cs="B Mitra" w:hint="cs"/>
          <w:color w:val="0F0D29" w:themeColor="text1"/>
          <w:rtl/>
        </w:rPr>
        <w:t xml:space="preserve"> </w:t>
      </w:r>
      <w:r w:rsidRPr="00AB540C">
        <w:rPr>
          <w:rFonts w:cs="B Mitra"/>
          <w:color w:val="0F0D29" w:themeColor="text1"/>
          <w:rtl/>
        </w:rPr>
        <w:t>به گزارش تسنیم، متن کامل</w:t>
      </w:r>
      <w:r w:rsidRPr="00AB540C">
        <w:rPr>
          <w:rFonts w:ascii="Cambria" w:hAnsi="Cambria" w:cs="Cambria" w:hint="cs"/>
          <w:color w:val="0F0D29" w:themeColor="text1"/>
          <w:rtl/>
        </w:rPr>
        <w:t> </w:t>
      </w:r>
      <w:r w:rsidRPr="00AB540C">
        <w:rPr>
          <w:rFonts w:cs="B Mitra" w:hint="cs"/>
          <w:color w:val="0F0D29" w:themeColor="text1"/>
          <w:rtl/>
        </w:rPr>
        <w:t>طرح</w:t>
      </w:r>
      <w:r w:rsidRPr="00AB540C">
        <w:rPr>
          <w:rFonts w:cs="B Mitra"/>
          <w:color w:val="0F0D29" w:themeColor="text1"/>
          <w:rtl/>
        </w:rPr>
        <w:t xml:space="preserve"> </w:t>
      </w:r>
      <w:r w:rsidRPr="00AB540C">
        <w:rPr>
          <w:rFonts w:cs="B Mitra" w:hint="cs"/>
          <w:color w:val="0F0D29" w:themeColor="text1"/>
          <w:rtl/>
        </w:rPr>
        <w:t>توسعه</w:t>
      </w:r>
      <w:r w:rsidRPr="00AB540C">
        <w:rPr>
          <w:rFonts w:cs="B Mitra"/>
          <w:color w:val="0F0D29" w:themeColor="text1"/>
          <w:rtl/>
        </w:rPr>
        <w:t xml:space="preserve"> </w:t>
      </w:r>
      <w:r w:rsidRPr="00AB540C">
        <w:rPr>
          <w:rFonts w:cs="B Mitra" w:hint="cs"/>
          <w:color w:val="0F0D29" w:themeColor="text1"/>
          <w:rtl/>
        </w:rPr>
        <w:t>و</w:t>
      </w:r>
      <w:r w:rsidRPr="00AB540C">
        <w:rPr>
          <w:rFonts w:cs="B Mitra"/>
          <w:color w:val="0F0D29" w:themeColor="text1"/>
          <w:rtl/>
        </w:rPr>
        <w:t xml:space="preserve"> </w:t>
      </w:r>
      <w:r w:rsidRPr="00AB540C">
        <w:rPr>
          <w:rFonts w:cs="B Mitra" w:hint="cs"/>
          <w:color w:val="0F0D29" w:themeColor="text1"/>
          <w:rtl/>
        </w:rPr>
        <w:t>مانع‌زدایی</w:t>
      </w:r>
      <w:r w:rsidRPr="00AB540C">
        <w:rPr>
          <w:rFonts w:cs="B Mitra"/>
          <w:color w:val="0F0D29" w:themeColor="text1"/>
          <w:rtl/>
        </w:rPr>
        <w:t xml:space="preserve"> </w:t>
      </w:r>
      <w:r w:rsidRPr="00AB540C">
        <w:rPr>
          <w:rFonts w:cs="B Mitra" w:hint="cs"/>
          <w:color w:val="0F0D29" w:themeColor="text1"/>
          <w:rtl/>
        </w:rPr>
        <w:t>از</w:t>
      </w:r>
      <w:r w:rsidRPr="00AB540C">
        <w:rPr>
          <w:rFonts w:cs="B Mitra"/>
          <w:color w:val="0F0D29" w:themeColor="text1"/>
          <w:rtl/>
        </w:rPr>
        <w:t xml:space="preserve"> </w:t>
      </w:r>
      <w:r w:rsidRPr="00AB540C">
        <w:rPr>
          <w:rFonts w:cs="B Mitra" w:hint="cs"/>
          <w:color w:val="0F0D29" w:themeColor="text1"/>
          <w:rtl/>
        </w:rPr>
        <w:t>صنعت</w:t>
      </w:r>
      <w:r w:rsidRPr="00AB540C">
        <w:rPr>
          <w:rFonts w:cs="B Mitra"/>
          <w:color w:val="0F0D29" w:themeColor="text1"/>
          <w:rtl/>
        </w:rPr>
        <w:t xml:space="preserve"> </w:t>
      </w:r>
      <w:r w:rsidRPr="00AB540C">
        <w:rPr>
          <w:rFonts w:cs="B Mitra" w:hint="cs"/>
          <w:color w:val="0F0D29" w:themeColor="text1"/>
          <w:rtl/>
        </w:rPr>
        <w:t>برق</w:t>
      </w:r>
      <w:r w:rsidRPr="00AB540C">
        <w:rPr>
          <w:rFonts w:cs="B Mitra"/>
          <w:color w:val="0F0D29" w:themeColor="text1"/>
          <w:rtl/>
        </w:rPr>
        <w:t xml:space="preserve"> </w:t>
      </w:r>
      <w:r w:rsidRPr="00AB540C">
        <w:rPr>
          <w:rFonts w:cs="B Mitra" w:hint="cs"/>
          <w:color w:val="0F0D29" w:themeColor="text1"/>
          <w:rtl/>
        </w:rPr>
        <w:t>کشور</w:t>
      </w:r>
      <w:r w:rsidRPr="00AB540C">
        <w:rPr>
          <w:rFonts w:ascii="Cambria" w:hAnsi="Cambria" w:cs="Cambria" w:hint="cs"/>
          <w:color w:val="0F0D29" w:themeColor="text1"/>
          <w:rtl/>
        </w:rPr>
        <w:t> </w:t>
      </w:r>
      <w:r w:rsidRPr="00AB540C">
        <w:rPr>
          <w:rFonts w:cs="B Mitra" w:hint="cs"/>
          <w:color w:val="0F0D29" w:themeColor="text1"/>
          <w:rtl/>
        </w:rPr>
        <w:t>به</w:t>
      </w:r>
      <w:r w:rsidRPr="00AB540C">
        <w:rPr>
          <w:rFonts w:cs="B Mitra"/>
          <w:color w:val="0F0D29" w:themeColor="text1"/>
          <w:rtl/>
        </w:rPr>
        <w:t xml:space="preserve"> </w:t>
      </w:r>
      <w:r w:rsidRPr="00AB540C">
        <w:rPr>
          <w:rFonts w:cs="B Mitra" w:hint="cs"/>
          <w:color w:val="0F0D29" w:themeColor="text1"/>
          <w:rtl/>
        </w:rPr>
        <w:t>شرح</w:t>
      </w:r>
      <w:r w:rsidRPr="00AB540C">
        <w:rPr>
          <w:rFonts w:cs="B Mitra"/>
          <w:color w:val="0F0D29" w:themeColor="text1"/>
          <w:rtl/>
        </w:rPr>
        <w:t xml:space="preserve"> </w:t>
      </w:r>
      <w:r w:rsidRPr="00AB540C">
        <w:rPr>
          <w:rFonts w:cs="B Mitra" w:hint="cs"/>
          <w:color w:val="0F0D29" w:themeColor="text1"/>
          <w:rtl/>
        </w:rPr>
        <w:t>ذیل</w:t>
      </w:r>
      <w:r w:rsidRPr="00AB540C">
        <w:rPr>
          <w:rFonts w:cs="B Mitra"/>
          <w:color w:val="0F0D29" w:themeColor="text1"/>
          <w:rtl/>
        </w:rPr>
        <w:t xml:space="preserve"> </w:t>
      </w:r>
      <w:r w:rsidRPr="00AB540C">
        <w:rPr>
          <w:rFonts w:cs="B Mitra" w:hint="cs"/>
          <w:color w:val="0F0D29" w:themeColor="text1"/>
          <w:rtl/>
        </w:rPr>
        <w:t>است</w:t>
      </w:r>
      <w:r w:rsidR="00057F64">
        <w:rPr>
          <w:rFonts w:cs="B Mitra" w:hint="cs"/>
          <w:color w:val="0F0D29" w:themeColor="text1"/>
          <w:rtl/>
        </w:rPr>
        <w:t>:</w:t>
      </w:r>
    </w:p>
    <w:p w:rsidR="00AB540C" w:rsidRPr="00AB540C" w:rsidRDefault="00AB540C" w:rsidP="00057F64">
      <w:pPr>
        <w:pStyle w:val="NormalWeb"/>
        <w:bidi/>
        <w:spacing w:before="0" w:beforeAutospacing="0" w:after="0" w:afterAutospacing="0"/>
        <w:jc w:val="both"/>
        <w:rPr>
          <w:rFonts w:cs="B Mitra"/>
          <w:color w:val="0F0D29" w:themeColor="text1"/>
        </w:rPr>
      </w:pPr>
      <w:r w:rsidRPr="00AB540C">
        <w:rPr>
          <w:rFonts w:cs="B Mitra"/>
          <w:color w:val="0F0D29" w:themeColor="text1"/>
          <w:rtl/>
        </w:rPr>
        <w:t>ماده</w:t>
      </w:r>
      <w:r>
        <w:rPr>
          <w:rFonts w:cs="B Mitra" w:hint="cs"/>
          <w:color w:val="0F0D29" w:themeColor="text1"/>
          <w:rtl/>
        </w:rPr>
        <w:t xml:space="preserve"> 1)</w:t>
      </w:r>
      <w:r w:rsidRPr="00AB540C">
        <w:rPr>
          <w:rFonts w:cs="B Mitra"/>
          <w:color w:val="0F0D29" w:themeColor="text1"/>
        </w:rPr>
        <w:t xml:space="preserve"> </w:t>
      </w:r>
      <w:r w:rsidRPr="00AB540C">
        <w:rPr>
          <w:rFonts w:cs="B Mitra"/>
          <w:color w:val="0F0D29" w:themeColor="text1"/>
          <w:rtl/>
        </w:rPr>
        <w:t>وزارت نیرو مؤظف است از طریق سازمان</w:t>
      </w:r>
      <w:r w:rsidRPr="00AB540C">
        <w:rPr>
          <w:rFonts w:ascii="Cambria" w:hAnsi="Cambria" w:cs="Cambria" w:hint="cs"/>
          <w:color w:val="0F0D29" w:themeColor="text1"/>
          <w:rtl/>
        </w:rPr>
        <w:t> </w:t>
      </w:r>
      <w:r w:rsidRPr="00AB540C">
        <w:rPr>
          <w:rFonts w:cs="B Mitra" w:hint="cs"/>
          <w:color w:val="0F0D29" w:themeColor="text1"/>
          <w:rtl/>
        </w:rPr>
        <w:t>ساتبا</w:t>
      </w:r>
      <w:r w:rsidRPr="00AB540C">
        <w:rPr>
          <w:rFonts w:ascii="Cambria" w:hAnsi="Cambria" w:cs="Cambria" w:hint="cs"/>
          <w:color w:val="0F0D29" w:themeColor="text1"/>
          <w:rtl/>
        </w:rPr>
        <w:t> </w:t>
      </w:r>
      <w:r w:rsidRPr="00AB540C">
        <w:rPr>
          <w:rFonts w:cs="B Mitra" w:hint="cs"/>
          <w:color w:val="0F0D29" w:themeColor="text1"/>
          <w:rtl/>
        </w:rPr>
        <w:t>و</w:t>
      </w:r>
      <w:r w:rsidRPr="00AB540C">
        <w:rPr>
          <w:rFonts w:cs="B Mitra"/>
          <w:color w:val="0F0D29" w:themeColor="text1"/>
          <w:rtl/>
        </w:rPr>
        <w:t xml:space="preserve"> </w:t>
      </w:r>
      <w:r w:rsidRPr="00AB540C">
        <w:rPr>
          <w:rFonts w:cs="B Mitra" w:hint="cs"/>
          <w:color w:val="0F0D29" w:themeColor="text1"/>
          <w:rtl/>
        </w:rPr>
        <w:t>شرکت‌های</w:t>
      </w:r>
      <w:r w:rsidRPr="00AB540C">
        <w:rPr>
          <w:rFonts w:cs="B Mitra"/>
          <w:color w:val="0F0D29" w:themeColor="text1"/>
          <w:rtl/>
        </w:rPr>
        <w:t xml:space="preserve"> </w:t>
      </w:r>
      <w:r w:rsidRPr="00AB540C">
        <w:rPr>
          <w:rFonts w:cs="B Mitra" w:hint="cs"/>
          <w:color w:val="0F0D29" w:themeColor="text1"/>
          <w:rtl/>
        </w:rPr>
        <w:t>زیرمجموعه،</w:t>
      </w:r>
      <w:r w:rsidRPr="00AB540C">
        <w:rPr>
          <w:rFonts w:cs="B Mitra"/>
          <w:color w:val="0F0D29" w:themeColor="text1"/>
          <w:rtl/>
        </w:rPr>
        <w:t xml:space="preserve"> </w:t>
      </w:r>
      <w:r w:rsidRPr="00AB540C">
        <w:rPr>
          <w:rFonts w:cs="B Mitra" w:hint="cs"/>
          <w:color w:val="0F0D29" w:themeColor="text1"/>
          <w:rtl/>
        </w:rPr>
        <w:t>با</w:t>
      </w:r>
      <w:r w:rsidRPr="00AB540C">
        <w:rPr>
          <w:rFonts w:cs="B Mitra"/>
          <w:color w:val="0F0D29" w:themeColor="text1"/>
          <w:rtl/>
        </w:rPr>
        <w:t xml:space="preserve"> اجرای طرح‌های بهینه‌سازی مصرف برق با اولویت کولرهای آبی و گازی، سامانه‌های روشنایی و کاهش تلفات شبکه برق، سالانه حداقل یک درصد مصرف برق را کاهش دهد. میزان سوخت صرفه‌جویی شده حاصل از اجرای طرح‌های بهینه</w:t>
      </w:r>
      <w:r w:rsidR="00057F64">
        <w:rPr>
          <w:rFonts w:cs="B Mitra" w:hint="cs"/>
          <w:color w:val="0F0D29" w:themeColor="text1"/>
          <w:rtl/>
        </w:rPr>
        <w:t>‌</w:t>
      </w:r>
      <w:r w:rsidRPr="00AB540C">
        <w:rPr>
          <w:rFonts w:cs="B Mitra"/>
          <w:color w:val="0F0D29" w:themeColor="text1"/>
          <w:rtl/>
        </w:rPr>
        <w:t>سازی براساس سازوکار ماده 12 قانون رفع موانع تولید رقابت‌پذیر و ارتقای نظام مالی کشور به سرمایه‌گذاران این طرح‌ها اعطا می‌شود</w:t>
      </w:r>
      <w:r w:rsidRPr="00AB540C">
        <w:rPr>
          <w:rFonts w:cs="B Mitra"/>
          <w:color w:val="0F0D29" w:themeColor="text1"/>
        </w:rPr>
        <w:t>.</w:t>
      </w:r>
    </w:p>
    <w:p w:rsidR="00AB540C" w:rsidRPr="00AB540C" w:rsidRDefault="00AB540C" w:rsidP="00785551">
      <w:pPr>
        <w:pStyle w:val="NormalWeb"/>
        <w:bidi/>
        <w:spacing w:before="0" w:beforeAutospacing="0" w:after="0" w:afterAutospacing="0"/>
        <w:jc w:val="both"/>
        <w:rPr>
          <w:rFonts w:cs="B Mitra"/>
          <w:color w:val="0F0D29" w:themeColor="text1"/>
        </w:rPr>
      </w:pPr>
      <w:r w:rsidRPr="00AB540C">
        <w:rPr>
          <w:rFonts w:cs="B Mitra"/>
          <w:color w:val="0F0D29" w:themeColor="text1"/>
          <w:rtl/>
        </w:rPr>
        <w:t xml:space="preserve">ماده 2) وزارت نفت تأدیه تعهدات دولت بابت طرح‌های بیع متقابل نیروگاهی از محل تحویل نفت خام و میعانات گازی صادراتی در چارچوب بند (ی) تبصره (1) قانون بودجه سال </w:t>
      </w:r>
      <w:r w:rsidR="00785551">
        <w:rPr>
          <w:rFonts w:cs="B Mitra" w:hint="cs"/>
          <w:color w:val="0F0D29" w:themeColor="text1"/>
          <w:rtl/>
        </w:rPr>
        <w:t>1400</w:t>
      </w:r>
      <w:r w:rsidRPr="00AB540C">
        <w:rPr>
          <w:rFonts w:cs="B Mitra"/>
          <w:color w:val="0F0D29" w:themeColor="text1"/>
        </w:rPr>
        <w:t xml:space="preserve"> </w:t>
      </w:r>
      <w:r w:rsidRPr="00AB540C">
        <w:rPr>
          <w:rFonts w:cs="B Mitra"/>
          <w:color w:val="0F0D29" w:themeColor="text1"/>
          <w:rtl/>
        </w:rPr>
        <w:t>را در اولویت قرار دهد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ماده 3) وزارت نفت مکلف است مخازن سوخت مایع نیروگاه‌ها را تا پایان آبان‌ماه سال جاری تکمیل کند</w:t>
      </w:r>
      <w:r w:rsidRPr="00AB540C">
        <w:rPr>
          <w:rFonts w:cs="B Mitra"/>
          <w:color w:val="0F0D29" w:themeColor="text1"/>
        </w:rPr>
        <w:t>.</w:t>
      </w:r>
    </w:p>
    <w:p w:rsidR="00AB540C" w:rsidRPr="00AB540C" w:rsidRDefault="00AB540C" w:rsidP="00057F64">
      <w:pPr>
        <w:pStyle w:val="NormalWeb"/>
        <w:bidi/>
        <w:spacing w:before="0" w:beforeAutospacing="0" w:after="0" w:afterAutospacing="0"/>
        <w:jc w:val="both"/>
        <w:rPr>
          <w:rFonts w:cs="B Mitra"/>
          <w:color w:val="0F0D29" w:themeColor="text1"/>
        </w:rPr>
      </w:pPr>
      <w:r w:rsidRPr="00AB540C">
        <w:rPr>
          <w:rFonts w:cs="B Mitra"/>
          <w:color w:val="0F0D29" w:themeColor="text1"/>
          <w:rtl/>
        </w:rPr>
        <w:t xml:space="preserve">ماده </w:t>
      </w:r>
      <w:r>
        <w:rPr>
          <w:rFonts w:cs="B Mitra" w:hint="cs"/>
          <w:color w:val="0F0D29" w:themeColor="text1"/>
          <w:rtl/>
        </w:rPr>
        <w:t xml:space="preserve">4) </w:t>
      </w:r>
      <w:r w:rsidRPr="00AB540C">
        <w:rPr>
          <w:rFonts w:cs="B Mitra"/>
          <w:color w:val="0F0D29" w:themeColor="text1"/>
        </w:rPr>
        <w:t xml:space="preserve"> </w:t>
      </w:r>
      <w:r w:rsidRPr="00AB540C">
        <w:rPr>
          <w:rFonts w:cs="B Mitra"/>
          <w:color w:val="0F0D29" w:themeColor="text1"/>
          <w:rtl/>
        </w:rPr>
        <w:t>وزارت صنعت، معدن و تجارت مؤظف است برای تأمین برق پایدار مشترکان صنعتی اقدام به احداث حداقل 10 هزار مگاوات نیروگاه تا سال 1404 کند. وزارت نیرو مؤظف</w:t>
      </w:r>
      <w:r w:rsidR="00057F64">
        <w:rPr>
          <w:rFonts w:ascii="Cambria" w:hAnsi="Cambria" w:cs="Cambria" w:hint="cs"/>
          <w:color w:val="0F0D29" w:themeColor="text1"/>
          <w:rtl/>
        </w:rPr>
        <w:t xml:space="preserve"> </w:t>
      </w:r>
      <w:r w:rsidRPr="00AB540C">
        <w:rPr>
          <w:rFonts w:cs="B Mitra" w:hint="cs"/>
          <w:color w:val="0F0D29" w:themeColor="text1"/>
          <w:rtl/>
        </w:rPr>
        <w:t>است</w:t>
      </w:r>
      <w:r w:rsidRPr="00AB540C">
        <w:rPr>
          <w:rFonts w:cs="B Mitra"/>
          <w:color w:val="0F0D29" w:themeColor="text1"/>
          <w:rtl/>
        </w:rPr>
        <w:t xml:space="preserve"> </w:t>
      </w:r>
      <w:r w:rsidRPr="00AB540C">
        <w:rPr>
          <w:rFonts w:cs="B Mitra" w:hint="cs"/>
          <w:color w:val="0F0D29" w:themeColor="text1"/>
          <w:rtl/>
        </w:rPr>
        <w:t>برق</w:t>
      </w:r>
      <w:r w:rsidRPr="00AB540C">
        <w:rPr>
          <w:rFonts w:cs="B Mitra"/>
          <w:color w:val="0F0D29" w:themeColor="text1"/>
          <w:rtl/>
        </w:rPr>
        <w:t xml:space="preserve"> </w:t>
      </w:r>
      <w:r w:rsidRPr="00AB540C">
        <w:rPr>
          <w:rFonts w:cs="B Mitra" w:hint="cs"/>
          <w:color w:val="0F0D29" w:themeColor="text1"/>
          <w:rtl/>
        </w:rPr>
        <w:t>تولیدی</w:t>
      </w:r>
      <w:r w:rsidRPr="00AB540C">
        <w:rPr>
          <w:rFonts w:cs="B Mitra"/>
          <w:color w:val="0F0D29" w:themeColor="text1"/>
          <w:rtl/>
        </w:rPr>
        <w:t xml:space="preserve"> </w:t>
      </w:r>
      <w:r w:rsidRPr="00AB540C">
        <w:rPr>
          <w:rFonts w:cs="B Mitra" w:hint="cs"/>
          <w:color w:val="0F0D29" w:themeColor="text1"/>
          <w:rtl/>
        </w:rPr>
        <w:t>این</w:t>
      </w:r>
      <w:r w:rsidRPr="00AB540C">
        <w:rPr>
          <w:rFonts w:cs="B Mitra"/>
          <w:color w:val="0F0D29" w:themeColor="text1"/>
          <w:rtl/>
        </w:rPr>
        <w:t xml:space="preserve"> </w:t>
      </w:r>
      <w:r w:rsidRPr="00AB540C">
        <w:rPr>
          <w:rFonts w:cs="B Mitra" w:hint="cs"/>
          <w:color w:val="0F0D29" w:themeColor="text1"/>
          <w:rtl/>
        </w:rPr>
        <w:t>صنایع</w:t>
      </w:r>
      <w:r w:rsidRPr="00AB540C">
        <w:rPr>
          <w:rFonts w:cs="B Mitra"/>
          <w:color w:val="0F0D29" w:themeColor="text1"/>
          <w:rtl/>
        </w:rPr>
        <w:t xml:space="preserve"> </w:t>
      </w:r>
      <w:r w:rsidRPr="00AB540C">
        <w:rPr>
          <w:rFonts w:cs="B Mitra" w:hint="cs"/>
          <w:color w:val="0F0D29" w:themeColor="text1"/>
          <w:rtl/>
        </w:rPr>
        <w:t>را</w:t>
      </w:r>
      <w:r w:rsidRPr="00AB540C">
        <w:rPr>
          <w:rFonts w:cs="B Mitra"/>
          <w:color w:val="0F0D29" w:themeColor="text1"/>
          <w:rtl/>
        </w:rPr>
        <w:t xml:space="preserve"> </w:t>
      </w:r>
      <w:r w:rsidRPr="00AB540C">
        <w:rPr>
          <w:rFonts w:cs="B Mitra" w:hint="cs"/>
          <w:color w:val="0F0D29" w:themeColor="text1"/>
          <w:rtl/>
        </w:rPr>
        <w:t>منتقل</w:t>
      </w:r>
      <w:r w:rsidRPr="00AB540C">
        <w:rPr>
          <w:rFonts w:cs="B Mitra"/>
          <w:color w:val="0F0D29" w:themeColor="text1"/>
          <w:rtl/>
        </w:rPr>
        <w:t xml:space="preserve"> </w:t>
      </w:r>
      <w:r w:rsidRPr="00AB540C">
        <w:rPr>
          <w:rFonts w:cs="B Mitra" w:hint="cs"/>
          <w:color w:val="0F0D29" w:themeColor="text1"/>
          <w:rtl/>
        </w:rPr>
        <w:t>کرده</w:t>
      </w:r>
      <w:r w:rsidRPr="00AB540C">
        <w:rPr>
          <w:rFonts w:cs="B Mitra"/>
          <w:color w:val="0F0D29" w:themeColor="text1"/>
          <w:rtl/>
        </w:rPr>
        <w:t xml:space="preserve"> </w:t>
      </w:r>
      <w:r w:rsidRPr="00AB540C">
        <w:rPr>
          <w:rFonts w:cs="B Mitra" w:hint="cs"/>
          <w:color w:val="0F0D29" w:themeColor="text1"/>
          <w:rtl/>
        </w:rPr>
        <w:t>و</w:t>
      </w:r>
      <w:r w:rsidRPr="00AB540C">
        <w:rPr>
          <w:rFonts w:cs="B Mitra"/>
          <w:color w:val="0F0D29" w:themeColor="text1"/>
          <w:rtl/>
        </w:rPr>
        <w:t xml:space="preserve"> </w:t>
      </w:r>
      <w:r w:rsidRPr="00AB540C">
        <w:rPr>
          <w:rFonts w:cs="B Mitra" w:hint="cs"/>
          <w:color w:val="0F0D29" w:themeColor="text1"/>
          <w:rtl/>
        </w:rPr>
        <w:t>از</w:t>
      </w:r>
      <w:r w:rsidRPr="00AB540C">
        <w:rPr>
          <w:rFonts w:cs="B Mitra"/>
          <w:color w:val="0F0D29" w:themeColor="text1"/>
          <w:rtl/>
        </w:rPr>
        <w:t xml:space="preserve"> </w:t>
      </w:r>
      <w:r w:rsidRPr="00AB540C">
        <w:rPr>
          <w:rFonts w:cs="B Mitra" w:hint="cs"/>
          <w:color w:val="0F0D29" w:themeColor="text1"/>
          <w:rtl/>
        </w:rPr>
        <w:t>تأمین</w:t>
      </w:r>
      <w:r w:rsidRPr="00AB540C">
        <w:rPr>
          <w:rFonts w:cs="B Mitra"/>
          <w:color w:val="0F0D29" w:themeColor="text1"/>
          <w:rtl/>
        </w:rPr>
        <w:t xml:space="preserve"> </w:t>
      </w:r>
      <w:r w:rsidRPr="00AB540C">
        <w:rPr>
          <w:rFonts w:cs="B Mitra" w:hint="cs"/>
          <w:color w:val="0F0D29" w:themeColor="text1"/>
          <w:rtl/>
        </w:rPr>
        <w:t>برق</w:t>
      </w:r>
      <w:r w:rsidRPr="00AB540C">
        <w:rPr>
          <w:rFonts w:cs="B Mitra"/>
          <w:color w:val="0F0D29" w:themeColor="text1"/>
          <w:rtl/>
        </w:rPr>
        <w:t xml:space="preserve"> </w:t>
      </w:r>
      <w:r w:rsidRPr="00AB540C">
        <w:rPr>
          <w:rFonts w:cs="B Mitra" w:hint="cs"/>
          <w:color w:val="0F0D29" w:themeColor="text1"/>
          <w:rtl/>
        </w:rPr>
        <w:t>آنها</w:t>
      </w:r>
      <w:r w:rsidRPr="00AB540C">
        <w:rPr>
          <w:rFonts w:cs="B Mitra"/>
          <w:color w:val="0F0D29" w:themeColor="text1"/>
          <w:rtl/>
        </w:rPr>
        <w:t xml:space="preserve"> پشتیبانی کند. برق مازاد نیروگاه</w:t>
      </w:r>
      <w:r w:rsidR="00057F64">
        <w:rPr>
          <w:rFonts w:cs="B Mitra" w:hint="cs"/>
          <w:color w:val="0F0D29" w:themeColor="text1"/>
          <w:rtl/>
        </w:rPr>
        <w:t>‌ها</w:t>
      </w:r>
      <w:r w:rsidRPr="00AB540C">
        <w:rPr>
          <w:rFonts w:cs="B Mitra"/>
          <w:color w:val="0F0D29" w:themeColor="text1"/>
          <w:rtl/>
        </w:rPr>
        <w:t>ی فوق در بورس انرژی و یا به صورت قرارداد دو جانبه قابل فروش است. وزارت نفت مکلف است سوخت مورد نیاز نیروگاه‌های مذکور را تأمین کند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ماده 5) به منظور تکمیل واحدهای بخار نیروگاه‌های سیکل ترکیبی، وزارت نفت در چارچوب ماده 12 قانون رفع موانع تولید رقابت‌پذیر و ارتقای نظام مالی کشور، گواهی صرفه‌جویی به سرمایه‌گذاران این طرح‌ها واگذار می‌کند. گواهی صرفه‌جویی قابل عرضه در بورس انرژی بوده و دارنده آن می‌تواند معادل ارزش</w:t>
      </w:r>
      <w:r w:rsidRPr="00AB540C">
        <w:rPr>
          <w:rFonts w:ascii="Cambria" w:hAnsi="Cambria" w:cs="Cambria" w:hint="cs"/>
          <w:color w:val="0F0D29" w:themeColor="text1"/>
          <w:rtl/>
        </w:rPr>
        <w:t> </w:t>
      </w:r>
      <w:r w:rsidRPr="00AB540C">
        <w:rPr>
          <w:rFonts w:cs="B Mitra"/>
          <w:color w:val="0F0D29" w:themeColor="text1"/>
          <w:rtl/>
        </w:rPr>
        <w:t xml:space="preserve"> </w:t>
      </w:r>
      <w:r w:rsidRPr="00AB540C">
        <w:rPr>
          <w:rFonts w:cs="B Mitra" w:hint="cs"/>
          <w:color w:val="0F0D29" w:themeColor="text1"/>
          <w:rtl/>
        </w:rPr>
        <w:t>آن</w:t>
      </w:r>
      <w:r w:rsidRPr="00AB540C">
        <w:rPr>
          <w:rFonts w:cs="B Mitra"/>
          <w:color w:val="0F0D29" w:themeColor="text1"/>
          <w:rtl/>
        </w:rPr>
        <w:t xml:space="preserve"> </w:t>
      </w:r>
      <w:r w:rsidRPr="00AB540C">
        <w:rPr>
          <w:rFonts w:cs="B Mitra" w:hint="cs"/>
          <w:color w:val="0F0D29" w:themeColor="text1"/>
          <w:rtl/>
        </w:rPr>
        <w:t>نفت</w:t>
      </w:r>
      <w:r w:rsidRPr="00AB540C">
        <w:rPr>
          <w:rFonts w:cs="B Mitra"/>
          <w:color w:val="0F0D29" w:themeColor="text1"/>
          <w:rtl/>
        </w:rPr>
        <w:t xml:space="preserve"> </w:t>
      </w:r>
      <w:r w:rsidRPr="00AB540C">
        <w:rPr>
          <w:rFonts w:cs="B Mitra" w:hint="cs"/>
          <w:color w:val="0F0D29" w:themeColor="text1"/>
          <w:rtl/>
        </w:rPr>
        <w:t>خام</w:t>
      </w:r>
      <w:r w:rsidRPr="00AB540C">
        <w:rPr>
          <w:rFonts w:cs="B Mitra"/>
          <w:color w:val="0F0D29" w:themeColor="text1"/>
          <w:rtl/>
        </w:rPr>
        <w:t xml:space="preserve"> </w:t>
      </w:r>
      <w:r w:rsidRPr="00AB540C">
        <w:rPr>
          <w:rFonts w:cs="B Mitra" w:hint="cs"/>
          <w:color w:val="0F0D29" w:themeColor="text1"/>
          <w:rtl/>
        </w:rPr>
        <w:t>و</w:t>
      </w:r>
      <w:r w:rsidRPr="00AB540C">
        <w:rPr>
          <w:rFonts w:cs="B Mitra"/>
          <w:color w:val="0F0D29" w:themeColor="text1"/>
          <w:rtl/>
        </w:rPr>
        <w:t xml:space="preserve"> </w:t>
      </w:r>
      <w:r w:rsidRPr="00AB540C">
        <w:rPr>
          <w:rFonts w:cs="B Mitra" w:hint="cs"/>
          <w:color w:val="0F0D29" w:themeColor="text1"/>
          <w:rtl/>
        </w:rPr>
        <w:t>میعانات</w:t>
      </w:r>
      <w:r w:rsidRPr="00AB540C">
        <w:rPr>
          <w:rFonts w:cs="B Mitra"/>
          <w:color w:val="0F0D29" w:themeColor="text1"/>
          <w:rtl/>
        </w:rPr>
        <w:t xml:space="preserve"> گازی صادراتی از وزارت نفت دریافت کند</w:t>
      </w:r>
      <w:r w:rsidRPr="00AB540C">
        <w:rPr>
          <w:rFonts w:cs="B Mitra"/>
          <w:color w:val="0F0D29" w:themeColor="text1"/>
        </w:rPr>
        <w:t>.</w:t>
      </w:r>
    </w:p>
    <w:p w:rsidR="00AB540C" w:rsidRPr="00AB540C" w:rsidRDefault="00AB540C" w:rsidP="00871C12">
      <w:pPr>
        <w:pStyle w:val="NormalWeb"/>
        <w:bidi/>
        <w:spacing w:before="0" w:beforeAutospacing="0" w:after="0" w:afterAutospacing="0"/>
        <w:jc w:val="both"/>
        <w:rPr>
          <w:rFonts w:cs="B Mitra"/>
          <w:color w:val="0F0D29" w:themeColor="text1"/>
        </w:rPr>
      </w:pPr>
      <w:r w:rsidRPr="00AB540C">
        <w:rPr>
          <w:rFonts w:cs="B Mitra"/>
          <w:color w:val="0F0D29" w:themeColor="text1"/>
          <w:rtl/>
        </w:rPr>
        <w:t>ماده 6) دولت مکلف است با پیشنهاد وزارت نیرو ظرف مدت یک ماه از تاریخ ابلاغ این قانون، پرداخت یارانه به مصارف خانگی را در قالب پله‌های افزایش</w:t>
      </w:r>
      <w:r w:rsidRPr="00AB540C">
        <w:rPr>
          <w:rFonts w:cs="B Mitra"/>
          <w:color w:val="0F0D29" w:themeColor="text1"/>
        </w:rPr>
        <w:t xml:space="preserve"> </w:t>
      </w:r>
      <w:r w:rsidR="00871C12">
        <w:rPr>
          <w:rFonts w:cs="B Mitra" w:hint="cs"/>
          <w:color w:val="0F0D29" w:themeColor="text1"/>
          <w:rtl/>
        </w:rPr>
        <w:t xml:space="preserve">      </w:t>
      </w:r>
      <w:r w:rsidRPr="00AB540C">
        <w:rPr>
          <w:rFonts w:cs="B Mitra"/>
          <w:color w:val="0F0D29" w:themeColor="text1"/>
        </w:rPr>
        <w:t>(</w:t>
      </w:r>
      <w:r w:rsidRPr="00ED1F09">
        <w:rPr>
          <w:rFonts w:cs="B Mitra"/>
          <w:color w:val="0F0D29" w:themeColor="text1"/>
          <w:sz w:val="20"/>
          <w:szCs w:val="20"/>
        </w:rPr>
        <w:t>IBT</w:t>
      </w:r>
      <w:r w:rsidRPr="00AB540C">
        <w:rPr>
          <w:rFonts w:cs="B Mitra"/>
          <w:color w:val="0F0D29" w:themeColor="text1"/>
        </w:rPr>
        <w:t xml:space="preserve">) </w:t>
      </w:r>
      <w:r w:rsidR="00871C12">
        <w:rPr>
          <w:rFonts w:cs="B Mitra" w:hint="cs"/>
          <w:color w:val="0F0D29" w:themeColor="text1"/>
          <w:rtl/>
        </w:rPr>
        <w:t xml:space="preserve"> ب</w:t>
      </w:r>
      <w:r w:rsidRPr="00AB540C">
        <w:rPr>
          <w:rFonts w:cs="B Mitra"/>
          <w:color w:val="0F0D29" w:themeColor="text1"/>
          <w:rtl/>
        </w:rPr>
        <w:t>رای مصارف خانگی و تجاری بالاتر از الگوی مصرف محدود کند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تبصره: الگوی مصرف برق خانگی در هر شهرستان برابر با سطحی از مصرف است که 75 درصد مشترکان خانگی آن شهرستان در دوره</w:t>
      </w:r>
      <w:r w:rsidRPr="00AB540C">
        <w:rPr>
          <w:rFonts w:ascii="Cambria" w:hAnsi="Cambria" w:cs="Cambria" w:hint="cs"/>
          <w:color w:val="0F0D29" w:themeColor="text1"/>
          <w:rtl/>
        </w:rPr>
        <w:t> </w:t>
      </w:r>
      <w:r w:rsidRPr="00AB540C">
        <w:rPr>
          <w:rFonts w:cs="B Mitra" w:hint="cs"/>
          <w:color w:val="0F0D29" w:themeColor="text1"/>
          <w:rtl/>
        </w:rPr>
        <w:t>مشابه</w:t>
      </w:r>
      <w:r w:rsidRPr="00AB540C">
        <w:rPr>
          <w:rFonts w:ascii="Cambria" w:hAnsi="Cambria" w:cs="Cambria" w:hint="cs"/>
          <w:color w:val="0F0D29" w:themeColor="text1"/>
          <w:rtl/>
        </w:rPr>
        <w:t> </w:t>
      </w:r>
      <w:r w:rsidRPr="00AB540C">
        <w:rPr>
          <w:rFonts w:cs="B Mitra" w:hint="cs"/>
          <w:color w:val="0F0D29" w:themeColor="text1"/>
          <w:rtl/>
        </w:rPr>
        <w:t>سال</w:t>
      </w:r>
      <w:r w:rsidRPr="00AB540C">
        <w:rPr>
          <w:rFonts w:cs="B Mitra"/>
          <w:color w:val="0F0D29" w:themeColor="text1"/>
          <w:rtl/>
        </w:rPr>
        <w:t xml:space="preserve"> </w:t>
      </w:r>
      <w:r w:rsidRPr="00AB540C">
        <w:rPr>
          <w:rFonts w:cs="B Mitra" w:hint="cs"/>
          <w:color w:val="0F0D29" w:themeColor="text1"/>
          <w:rtl/>
        </w:rPr>
        <w:t>قبل</w:t>
      </w:r>
      <w:r w:rsidRPr="00AB540C">
        <w:rPr>
          <w:rFonts w:cs="B Mitra"/>
          <w:color w:val="0F0D29" w:themeColor="text1"/>
          <w:rtl/>
        </w:rPr>
        <w:t xml:space="preserve"> </w:t>
      </w:r>
      <w:r w:rsidRPr="00AB540C">
        <w:rPr>
          <w:rFonts w:cs="B Mitra" w:hint="cs"/>
          <w:color w:val="0F0D29" w:themeColor="text1"/>
          <w:rtl/>
        </w:rPr>
        <w:t>کمتر</w:t>
      </w:r>
      <w:r w:rsidRPr="00AB540C">
        <w:rPr>
          <w:rFonts w:cs="B Mitra"/>
          <w:color w:val="0F0D29" w:themeColor="text1"/>
          <w:rtl/>
        </w:rPr>
        <w:t xml:space="preserve"> </w:t>
      </w:r>
      <w:r w:rsidRPr="00AB540C">
        <w:rPr>
          <w:rFonts w:cs="B Mitra" w:hint="cs"/>
          <w:color w:val="0F0D29" w:themeColor="text1"/>
          <w:rtl/>
        </w:rPr>
        <w:t>از</w:t>
      </w:r>
      <w:r w:rsidRPr="00AB540C">
        <w:rPr>
          <w:rFonts w:cs="B Mitra"/>
          <w:color w:val="0F0D29" w:themeColor="text1"/>
          <w:rtl/>
        </w:rPr>
        <w:t xml:space="preserve"> </w:t>
      </w:r>
      <w:r w:rsidRPr="00AB540C">
        <w:rPr>
          <w:rFonts w:cs="B Mitra" w:hint="cs"/>
          <w:color w:val="0F0D29" w:themeColor="text1"/>
          <w:rtl/>
        </w:rPr>
        <w:t>آن</w:t>
      </w:r>
      <w:r w:rsidRPr="00AB540C">
        <w:rPr>
          <w:rFonts w:cs="B Mitra"/>
          <w:color w:val="0F0D29" w:themeColor="text1"/>
          <w:rtl/>
        </w:rPr>
        <w:t xml:space="preserve"> </w:t>
      </w:r>
      <w:r w:rsidRPr="00AB540C">
        <w:rPr>
          <w:rFonts w:cs="B Mitra" w:hint="cs"/>
          <w:color w:val="0F0D29" w:themeColor="text1"/>
          <w:rtl/>
        </w:rPr>
        <w:t>مصرف</w:t>
      </w:r>
      <w:r w:rsidRPr="00AB540C">
        <w:rPr>
          <w:rFonts w:cs="B Mitra"/>
          <w:color w:val="0F0D29" w:themeColor="text1"/>
          <w:rtl/>
        </w:rPr>
        <w:t xml:space="preserve"> </w:t>
      </w:r>
      <w:r w:rsidRPr="00AB540C">
        <w:rPr>
          <w:rFonts w:cs="B Mitra" w:hint="cs"/>
          <w:color w:val="0F0D29" w:themeColor="text1"/>
          <w:rtl/>
        </w:rPr>
        <w:t>کرده‌اند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 xml:space="preserve">ماده </w:t>
      </w:r>
      <w:r>
        <w:rPr>
          <w:rFonts w:cs="B Mitra" w:hint="cs"/>
          <w:color w:val="0F0D29" w:themeColor="text1"/>
          <w:rtl/>
        </w:rPr>
        <w:t>7)</w:t>
      </w:r>
      <w:r w:rsidRPr="00AB540C">
        <w:rPr>
          <w:rFonts w:cs="B Mitra"/>
          <w:color w:val="0F0D29" w:themeColor="text1"/>
        </w:rPr>
        <w:t> </w:t>
      </w:r>
      <w:r w:rsidRPr="00AB540C">
        <w:rPr>
          <w:rFonts w:cs="B Mitra"/>
          <w:color w:val="0F0D29" w:themeColor="text1"/>
          <w:rtl/>
        </w:rPr>
        <w:t>بهای</w:t>
      </w:r>
      <w:r w:rsidRPr="00AB540C">
        <w:rPr>
          <w:rFonts w:ascii="Cambria" w:hAnsi="Cambria" w:cs="Cambria" w:hint="cs"/>
          <w:color w:val="0F0D29" w:themeColor="text1"/>
          <w:rtl/>
        </w:rPr>
        <w:t> </w:t>
      </w:r>
      <w:r w:rsidRPr="00AB540C">
        <w:rPr>
          <w:rFonts w:cs="B Mitra" w:hint="cs"/>
          <w:color w:val="0F0D29" w:themeColor="text1"/>
          <w:rtl/>
        </w:rPr>
        <w:t>برق</w:t>
      </w:r>
      <w:r w:rsidRPr="00AB540C">
        <w:rPr>
          <w:rFonts w:cs="B Mitra"/>
          <w:color w:val="0F0D29" w:themeColor="text1"/>
          <w:rtl/>
        </w:rPr>
        <w:t xml:space="preserve"> </w:t>
      </w:r>
      <w:r w:rsidRPr="00AB540C">
        <w:rPr>
          <w:rFonts w:cs="B Mitra" w:hint="cs"/>
          <w:color w:val="0F0D29" w:themeColor="text1"/>
          <w:rtl/>
        </w:rPr>
        <w:t>مشترکین</w:t>
      </w:r>
      <w:r w:rsidRPr="00AB540C">
        <w:rPr>
          <w:rFonts w:cs="B Mitra"/>
          <w:color w:val="0F0D29" w:themeColor="text1"/>
          <w:rtl/>
        </w:rPr>
        <w:t xml:space="preserve"> </w:t>
      </w:r>
      <w:r w:rsidRPr="00AB540C">
        <w:rPr>
          <w:rFonts w:cs="B Mitra" w:hint="cs"/>
          <w:color w:val="0F0D29" w:themeColor="text1"/>
          <w:rtl/>
        </w:rPr>
        <w:t>صنعتی</w:t>
      </w:r>
      <w:r w:rsidRPr="00AB540C">
        <w:rPr>
          <w:rFonts w:cs="B Mitra"/>
          <w:color w:val="0F0D29" w:themeColor="text1"/>
          <w:rtl/>
        </w:rPr>
        <w:t xml:space="preserve"> </w:t>
      </w:r>
      <w:r w:rsidRPr="00AB540C">
        <w:rPr>
          <w:rFonts w:cs="B Mitra" w:hint="cs"/>
          <w:color w:val="0F0D29" w:themeColor="text1"/>
          <w:rtl/>
        </w:rPr>
        <w:t>براساس</w:t>
      </w:r>
      <w:r w:rsidRPr="00AB540C">
        <w:rPr>
          <w:rFonts w:cs="B Mitra"/>
          <w:color w:val="0F0D29" w:themeColor="text1"/>
          <w:rtl/>
        </w:rPr>
        <w:t xml:space="preserve"> </w:t>
      </w:r>
      <w:r w:rsidRPr="00AB540C">
        <w:rPr>
          <w:rFonts w:cs="B Mitra" w:hint="cs"/>
          <w:color w:val="0F0D29" w:themeColor="text1"/>
          <w:rtl/>
        </w:rPr>
        <w:t>متوسط</w:t>
      </w:r>
      <w:r w:rsidRPr="00AB540C">
        <w:rPr>
          <w:rFonts w:cs="B Mitra"/>
          <w:color w:val="0F0D29" w:themeColor="text1"/>
          <w:rtl/>
        </w:rPr>
        <w:t xml:space="preserve"> </w:t>
      </w:r>
      <w:r w:rsidRPr="00AB540C">
        <w:rPr>
          <w:rFonts w:cs="B Mitra" w:hint="cs"/>
          <w:color w:val="0F0D29" w:themeColor="text1"/>
          <w:rtl/>
        </w:rPr>
        <w:t>نرخ</w:t>
      </w:r>
      <w:r w:rsidRPr="00AB540C">
        <w:rPr>
          <w:rFonts w:cs="B Mitra"/>
          <w:color w:val="0F0D29" w:themeColor="text1"/>
          <w:rtl/>
        </w:rPr>
        <w:t xml:space="preserve"> </w:t>
      </w:r>
      <w:r w:rsidRPr="00AB540C">
        <w:rPr>
          <w:rFonts w:cs="B Mitra" w:hint="cs"/>
          <w:color w:val="0F0D29" w:themeColor="text1"/>
          <w:rtl/>
        </w:rPr>
        <w:t>قراردادهای</w:t>
      </w:r>
      <w:r w:rsidRPr="00AB540C">
        <w:rPr>
          <w:rFonts w:cs="B Mitra"/>
          <w:color w:val="0F0D29" w:themeColor="text1"/>
          <w:rtl/>
        </w:rPr>
        <w:t xml:space="preserve"> </w:t>
      </w:r>
      <w:r w:rsidRPr="00AB540C">
        <w:rPr>
          <w:rFonts w:cs="B Mitra" w:hint="cs"/>
          <w:color w:val="0F0D29" w:themeColor="text1"/>
          <w:rtl/>
        </w:rPr>
        <w:t>تبدیل</w:t>
      </w:r>
      <w:r w:rsidRPr="00AB540C">
        <w:rPr>
          <w:rFonts w:cs="B Mitra"/>
          <w:color w:val="0F0D29" w:themeColor="text1"/>
          <w:rtl/>
        </w:rPr>
        <w:t xml:space="preserve"> </w:t>
      </w:r>
      <w:r w:rsidRPr="00AB540C">
        <w:rPr>
          <w:rFonts w:cs="B Mitra" w:hint="cs"/>
          <w:color w:val="0F0D29" w:themeColor="text1"/>
          <w:rtl/>
        </w:rPr>
        <w:t>انرژی</w:t>
      </w:r>
      <w:r w:rsidRPr="00AB540C">
        <w:rPr>
          <w:rFonts w:cs="B Mitra"/>
          <w:color w:val="0F0D29" w:themeColor="text1"/>
        </w:rPr>
        <w:t xml:space="preserve"> (</w:t>
      </w:r>
      <w:r w:rsidRPr="00ED1F09">
        <w:rPr>
          <w:rFonts w:cs="B Mitra"/>
          <w:color w:val="0F0D29" w:themeColor="text1"/>
          <w:sz w:val="20"/>
          <w:szCs w:val="20"/>
        </w:rPr>
        <w:t>ECA</w:t>
      </w:r>
      <w:r w:rsidRPr="00AB540C">
        <w:rPr>
          <w:rFonts w:cs="B Mitra"/>
          <w:color w:val="0F0D29" w:themeColor="text1"/>
        </w:rPr>
        <w:t xml:space="preserve">) </w:t>
      </w:r>
      <w:r w:rsidRPr="00AB540C">
        <w:rPr>
          <w:rFonts w:cs="B Mitra"/>
          <w:color w:val="0F0D29" w:themeColor="text1"/>
          <w:rtl/>
        </w:rPr>
        <w:t>با</w:t>
      </w:r>
      <w:r w:rsidRPr="00AB540C">
        <w:rPr>
          <w:rFonts w:ascii="Cambria" w:hAnsi="Cambria" w:cs="Cambria" w:hint="cs"/>
          <w:color w:val="0F0D29" w:themeColor="text1"/>
          <w:rtl/>
        </w:rPr>
        <w:t> </w:t>
      </w:r>
      <w:r w:rsidRPr="00AB540C">
        <w:rPr>
          <w:rFonts w:cs="B Mitra" w:hint="cs"/>
          <w:color w:val="0F0D29" w:themeColor="text1"/>
          <w:rtl/>
        </w:rPr>
        <w:t>توجه</w:t>
      </w:r>
      <w:r w:rsidRPr="00AB540C">
        <w:rPr>
          <w:rFonts w:ascii="Cambria" w:hAnsi="Cambria" w:cs="Cambria" w:hint="cs"/>
          <w:color w:val="0F0D29" w:themeColor="text1"/>
          <w:rtl/>
        </w:rPr>
        <w:t> </w:t>
      </w:r>
      <w:r w:rsidRPr="00AB540C">
        <w:rPr>
          <w:rFonts w:cs="B Mitra" w:hint="cs"/>
          <w:color w:val="0F0D29" w:themeColor="text1"/>
          <w:rtl/>
        </w:rPr>
        <w:t>به</w:t>
      </w:r>
      <w:r w:rsidRPr="00AB540C">
        <w:rPr>
          <w:rFonts w:cs="B Mitra"/>
          <w:color w:val="0F0D29" w:themeColor="text1"/>
          <w:rtl/>
        </w:rPr>
        <w:t xml:space="preserve"> </w:t>
      </w:r>
      <w:r w:rsidRPr="00AB540C">
        <w:rPr>
          <w:rFonts w:cs="B Mitra" w:hint="cs"/>
          <w:color w:val="0F0D29" w:themeColor="text1"/>
          <w:rtl/>
        </w:rPr>
        <w:t>سوخت</w:t>
      </w:r>
      <w:r w:rsidRPr="00AB540C">
        <w:rPr>
          <w:rFonts w:cs="B Mitra"/>
          <w:color w:val="0F0D29" w:themeColor="text1"/>
          <w:rtl/>
        </w:rPr>
        <w:t xml:space="preserve"> </w:t>
      </w:r>
      <w:r w:rsidRPr="00AB540C">
        <w:rPr>
          <w:rFonts w:cs="B Mitra" w:hint="cs"/>
          <w:color w:val="0F0D29" w:themeColor="text1"/>
          <w:rtl/>
        </w:rPr>
        <w:t>مصرف</w:t>
      </w:r>
      <w:r w:rsidRPr="00AB540C">
        <w:rPr>
          <w:rFonts w:cs="B Mitra"/>
          <w:color w:val="0F0D29" w:themeColor="text1"/>
          <w:rtl/>
        </w:rPr>
        <w:t xml:space="preserve"> </w:t>
      </w:r>
      <w:r w:rsidRPr="00AB540C">
        <w:rPr>
          <w:rFonts w:cs="B Mitra" w:hint="cs"/>
          <w:color w:val="0F0D29" w:themeColor="text1"/>
          <w:rtl/>
        </w:rPr>
        <w:t>نیروگاه‌ها</w:t>
      </w:r>
      <w:r w:rsidRPr="00AB540C">
        <w:rPr>
          <w:rFonts w:cs="B Mitra"/>
          <w:color w:val="0F0D29" w:themeColor="text1"/>
          <w:rtl/>
        </w:rPr>
        <w:t xml:space="preserve"> </w:t>
      </w:r>
      <w:r w:rsidRPr="00AB540C">
        <w:rPr>
          <w:rFonts w:cs="B Mitra" w:hint="cs"/>
          <w:color w:val="0F0D29" w:themeColor="text1"/>
          <w:rtl/>
        </w:rPr>
        <w:t>و</w:t>
      </w:r>
      <w:r w:rsidRPr="00AB540C">
        <w:rPr>
          <w:rFonts w:cs="B Mitra"/>
          <w:color w:val="0F0D29" w:themeColor="text1"/>
          <w:rtl/>
        </w:rPr>
        <w:t xml:space="preserve"> </w:t>
      </w:r>
      <w:r w:rsidRPr="00AB540C">
        <w:rPr>
          <w:rFonts w:cs="B Mitra" w:hint="cs"/>
          <w:color w:val="0F0D29" w:themeColor="text1"/>
          <w:rtl/>
        </w:rPr>
        <w:t>هزینه‌</w:t>
      </w:r>
      <w:r w:rsidRPr="00AB540C">
        <w:rPr>
          <w:rFonts w:cs="B Mitra"/>
          <w:color w:val="0F0D29" w:themeColor="text1"/>
          <w:rtl/>
        </w:rPr>
        <w:t xml:space="preserve"> </w:t>
      </w:r>
      <w:r w:rsidRPr="00AB540C">
        <w:rPr>
          <w:rFonts w:cs="B Mitra" w:hint="cs"/>
          <w:color w:val="0F0D29" w:themeColor="text1"/>
          <w:rtl/>
        </w:rPr>
        <w:t>ترانزیت</w:t>
      </w:r>
      <w:r w:rsidRPr="00AB540C">
        <w:rPr>
          <w:rFonts w:cs="B Mitra"/>
          <w:color w:val="0F0D29" w:themeColor="text1"/>
          <w:rtl/>
        </w:rPr>
        <w:t xml:space="preserve"> </w:t>
      </w:r>
      <w:r w:rsidRPr="00AB540C">
        <w:rPr>
          <w:rFonts w:cs="B Mitra" w:hint="cs"/>
          <w:color w:val="0F0D29" w:themeColor="text1"/>
          <w:rtl/>
        </w:rPr>
        <w:t>تعیین</w:t>
      </w:r>
      <w:r w:rsidRPr="00AB540C">
        <w:rPr>
          <w:rFonts w:cs="B Mitra"/>
          <w:color w:val="0F0D29" w:themeColor="text1"/>
          <w:rtl/>
        </w:rPr>
        <w:t xml:space="preserve"> </w:t>
      </w:r>
      <w:r w:rsidRPr="00AB540C">
        <w:rPr>
          <w:rFonts w:cs="B Mitra" w:hint="cs"/>
          <w:color w:val="0F0D29" w:themeColor="text1"/>
          <w:rtl/>
        </w:rPr>
        <w:t>و</w:t>
      </w:r>
      <w:r w:rsidRPr="00AB540C">
        <w:rPr>
          <w:rFonts w:cs="B Mitra"/>
          <w:color w:val="0F0D29" w:themeColor="text1"/>
          <w:rtl/>
        </w:rPr>
        <w:t xml:space="preserve"> </w:t>
      </w:r>
      <w:r w:rsidRPr="00AB540C">
        <w:rPr>
          <w:rFonts w:cs="B Mitra" w:hint="cs"/>
          <w:color w:val="0F0D29" w:themeColor="text1"/>
          <w:rtl/>
        </w:rPr>
        <w:t>دریافت</w:t>
      </w:r>
      <w:r w:rsidRPr="00AB540C">
        <w:rPr>
          <w:rFonts w:cs="B Mitra"/>
          <w:color w:val="0F0D29" w:themeColor="text1"/>
          <w:rtl/>
        </w:rPr>
        <w:t xml:space="preserve"> </w:t>
      </w:r>
      <w:r w:rsidRPr="00AB540C">
        <w:rPr>
          <w:rFonts w:cs="B Mitra" w:hint="cs"/>
          <w:color w:val="0F0D29" w:themeColor="text1"/>
          <w:rtl/>
        </w:rPr>
        <w:t>می‌شود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 xml:space="preserve">ماده </w:t>
      </w:r>
      <w:r>
        <w:rPr>
          <w:rFonts w:cs="B Mitra" w:hint="cs"/>
          <w:color w:val="0F0D29" w:themeColor="text1"/>
          <w:rtl/>
        </w:rPr>
        <w:t>8)</w:t>
      </w:r>
      <w:r w:rsidRPr="00AB540C">
        <w:rPr>
          <w:rFonts w:cs="B Mitra"/>
          <w:color w:val="0F0D29" w:themeColor="text1"/>
        </w:rPr>
        <w:t xml:space="preserve"> </w:t>
      </w:r>
      <w:r w:rsidRPr="00AB540C">
        <w:rPr>
          <w:rFonts w:cs="B Mitra"/>
          <w:color w:val="0F0D29" w:themeColor="text1"/>
          <w:rtl/>
        </w:rPr>
        <w:t>ارائه گواهی ظرفیت نیروگاهی برای کلیه متقاضیان انشعاب</w:t>
      </w:r>
      <w:r w:rsidRPr="00AB540C">
        <w:rPr>
          <w:rFonts w:ascii="Cambria" w:hAnsi="Cambria" w:cs="Cambria" w:hint="cs"/>
          <w:color w:val="0F0D29" w:themeColor="text1"/>
          <w:rtl/>
        </w:rPr>
        <w:t> </w:t>
      </w:r>
      <w:r w:rsidRPr="00AB540C">
        <w:rPr>
          <w:rFonts w:cs="B Mitra" w:hint="cs"/>
          <w:color w:val="0F0D29" w:themeColor="text1"/>
          <w:rtl/>
        </w:rPr>
        <w:t>دیماندی</w:t>
      </w:r>
      <w:r w:rsidRPr="00AB540C">
        <w:rPr>
          <w:rFonts w:ascii="Cambria" w:hAnsi="Cambria" w:cs="Cambria" w:hint="cs"/>
          <w:color w:val="0F0D29" w:themeColor="text1"/>
          <w:rtl/>
        </w:rPr>
        <w:t> </w:t>
      </w:r>
      <w:r w:rsidRPr="00AB540C">
        <w:rPr>
          <w:rFonts w:cs="B Mitra" w:hint="cs"/>
          <w:color w:val="0F0D29" w:themeColor="text1"/>
          <w:rtl/>
        </w:rPr>
        <w:t>یک</w:t>
      </w:r>
      <w:r w:rsidRPr="00AB540C">
        <w:rPr>
          <w:rFonts w:cs="B Mitra"/>
          <w:color w:val="0F0D29" w:themeColor="text1"/>
          <w:rtl/>
        </w:rPr>
        <w:t xml:space="preserve"> مگاوات و بالاتر (اعم از مشترک جدید و افزایش ظرفیت انشعاب موجود) الزامی است</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ماده</w:t>
      </w:r>
      <w:r w:rsidRPr="00AB540C">
        <w:rPr>
          <w:rFonts w:ascii="Cambria" w:hAnsi="Cambria" w:cs="Cambria" w:hint="cs"/>
          <w:color w:val="0F0D29" w:themeColor="text1"/>
          <w:rtl/>
        </w:rPr>
        <w:t> </w:t>
      </w:r>
      <w:r w:rsidRPr="00AB540C">
        <w:rPr>
          <w:rFonts w:cs="B Mitra"/>
          <w:color w:val="0F0D29" w:themeColor="text1"/>
          <w:rtl/>
        </w:rPr>
        <w:t xml:space="preserve"> 9) </w:t>
      </w:r>
      <w:r w:rsidRPr="00AB540C">
        <w:rPr>
          <w:rFonts w:cs="B Mitra" w:hint="cs"/>
          <w:color w:val="0F0D29" w:themeColor="text1"/>
          <w:rtl/>
        </w:rPr>
        <w:t>به</w:t>
      </w:r>
      <w:r w:rsidRPr="00AB540C">
        <w:rPr>
          <w:rFonts w:cs="B Mitra"/>
          <w:color w:val="0F0D29" w:themeColor="text1"/>
          <w:rtl/>
        </w:rPr>
        <w:t xml:space="preserve"> </w:t>
      </w:r>
      <w:r w:rsidRPr="00AB540C">
        <w:rPr>
          <w:rFonts w:cs="B Mitra" w:hint="cs"/>
          <w:color w:val="0F0D29" w:themeColor="text1"/>
          <w:rtl/>
        </w:rPr>
        <w:t>منظور</w:t>
      </w:r>
      <w:r w:rsidRPr="00AB540C">
        <w:rPr>
          <w:rFonts w:cs="B Mitra"/>
          <w:color w:val="0F0D29" w:themeColor="text1"/>
          <w:rtl/>
        </w:rPr>
        <w:t xml:space="preserve"> </w:t>
      </w:r>
      <w:r w:rsidRPr="00AB540C">
        <w:rPr>
          <w:rFonts w:cs="B Mitra" w:hint="cs"/>
          <w:color w:val="0F0D29" w:themeColor="text1"/>
          <w:rtl/>
        </w:rPr>
        <w:t>تداوم</w:t>
      </w:r>
      <w:r w:rsidRPr="00AB540C">
        <w:rPr>
          <w:rFonts w:cs="B Mitra"/>
          <w:color w:val="0F0D29" w:themeColor="text1"/>
          <w:rtl/>
        </w:rPr>
        <w:t xml:space="preserve"> </w:t>
      </w:r>
      <w:r w:rsidRPr="00AB540C">
        <w:rPr>
          <w:rFonts w:cs="B Mitra" w:hint="cs"/>
          <w:color w:val="0F0D29" w:themeColor="text1"/>
          <w:rtl/>
        </w:rPr>
        <w:t>بهره‌مندی</w:t>
      </w:r>
      <w:r w:rsidRPr="00AB540C">
        <w:rPr>
          <w:rFonts w:cs="B Mitra"/>
          <w:color w:val="0F0D29" w:themeColor="text1"/>
          <w:rtl/>
        </w:rPr>
        <w:t xml:space="preserve"> </w:t>
      </w:r>
      <w:r w:rsidRPr="00AB540C">
        <w:rPr>
          <w:rFonts w:cs="B Mitra" w:hint="cs"/>
          <w:color w:val="0F0D29" w:themeColor="text1"/>
          <w:rtl/>
        </w:rPr>
        <w:t>بخش</w:t>
      </w:r>
      <w:r w:rsidRPr="00AB540C">
        <w:rPr>
          <w:rFonts w:cs="B Mitra"/>
          <w:color w:val="0F0D29" w:themeColor="text1"/>
          <w:rtl/>
        </w:rPr>
        <w:t xml:space="preserve"> </w:t>
      </w:r>
      <w:r w:rsidRPr="00AB540C">
        <w:rPr>
          <w:rFonts w:cs="B Mitra" w:hint="cs"/>
          <w:color w:val="0F0D29" w:themeColor="text1"/>
          <w:rtl/>
        </w:rPr>
        <w:t>خصوصی</w:t>
      </w:r>
      <w:r w:rsidRPr="00AB540C">
        <w:rPr>
          <w:rFonts w:cs="B Mitra"/>
          <w:color w:val="0F0D29" w:themeColor="text1"/>
          <w:rtl/>
        </w:rPr>
        <w:t xml:space="preserve"> </w:t>
      </w:r>
      <w:r w:rsidRPr="00AB540C">
        <w:rPr>
          <w:rFonts w:cs="B Mitra" w:hint="cs"/>
          <w:color w:val="0F0D29" w:themeColor="text1"/>
          <w:rtl/>
        </w:rPr>
        <w:t>از</w:t>
      </w:r>
      <w:r w:rsidRPr="00AB540C">
        <w:rPr>
          <w:rFonts w:cs="B Mitra"/>
          <w:color w:val="0F0D29" w:themeColor="text1"/>
          <w:rtl/>
        </w:rPr>
        <w:t xml:space="preserve"> </w:t>
      </w:r>
      <w:r w:rsidRPr="00AB540C">
        <w:rPr>
          <w:rFonts w:cs="B Mitra" w:hint="cs"/>
          <w:color w:val="0F0D29" w:themeColor="text1"/>
          <w:rtl/>
        </w:rPr>
        <w:t>تسهیلات</w:t>
      </w:r>
      <w:r w:rsidRPr="00AB540C">
        <w:rPr>
          <w:rFonts w:cs="B Mitra"/>
          <w:color w:val="0F0D29" w:themeColor="text1"/>
          <w:rtl/>
        </w:rPr>
        <w:t xml:space="preserve"> </w:t>
      </w:r>
      <w:r w:rsidRPr="00AB540C">
        <w:rPr>
          <w:rFonts w:cs="B Mitra" w:hint="cs"/>
          <w:color w:val="0F0D29" w:themeColor="text1"/>
          <w:rtl/>
        </w:rPr>
        <w:t>صندوق</w:t>
      </w:r>
      <w:r w:rsidRPr="00AB540C">
        <w:rPr>
          <w:rFonts w:cs="B Mitra"/>
          <w:color w:val="0F0D29" w:themeColor="text1"/>
          <w:rtl/>
        </w:rPr>
        <w:t xml:space="preserve"> توسعه ملی به منظور احداث نیروگاه‌ها، نرخ سود تسهیلات پرداختی از منابع این صندوق به سرمایه‌گذاران این پروژه‌ها 2 درصد تعیین می‌شود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lastRenderedPageBreak/>
        <w:t xml:space="preserve">ماده </w:t>
      </w:r>
      <w:r>
        <w:rPr>
          <w:rFonts w:cs="B Mitra" w:hint="cs"/>
          <w:color w:val="0F0D29" w:themeColor="text1"/>
          <w:rtl/>
        </w:rPr>
        <w:t>10)</w:t>
      </w:r>
      <w:r w:rsidRPr="00AB540C">
        <w:rPr>
          <w:rFonts w:cs="B Mitra"/>
          <w:color w:val="0F0D29" w:themeColor="text1"/>
        </w:rPr>
        <w:t xml:space="preserve"> </w:t>
      </w:r>
      <w:r w:rsidRPr="00AB540C">
        <w:rPr>
          <w:rFonts w:cs="B Mitra"/>
          <w:color w:val="0F0D29" w:themeColor="text1"/>
          <w:rtl/>
        </w:rPr>
        <w:t>سازمان برنامه و بودجه مکلف است در</w:t>
      </w:r>
      <w:r w:rsidRPr="00AB540C">
        <w:rPr>
          <w:rFonts w:ascii="Cambria" w:hAnsi="Cambria" w:cs="Cambria" w:hint="cs"/>
          <w:color w:val="0F0D29" w:themeColor="text1"/>
          <w:rtl/>
        </w:rPr>
        <w:t> </w:t>
      </w:r>
      <w:r w:rsidRPr="00AB540C">
        <w:rPr>
          <w:rFonts w:cs="B Mitra" w:hint="cs"/>
          <w:color w:val="0F0D29" w:themeColor="text1"/>
          <w:rtl/>
        </w:rPr>
        <w:t>لوایح</w:t>
      </w:r>
      <w:r w:rsidRPr="00AB540C">
        <w:rPr>
          <w:rFonts w:ascii="Cambria" w:hAnsi="Cambria" w:cs="Cambria" w:hint="cs"/>
          <w:color w:val="0F0D29" w:themeColor="text1"/>
          <w:rtl/>
        </w:rPr>
        <w:t> </w:t>
      </w:r>
      <w:r w:rsidRPr="00AB540C">
        <w:rPr>
          <w:rFonts w:cs="B Mitra" w:hint="cs"/>
          <w:color w:val="0F0D29" w:themeColor="text1"/>
          <w:rtl/>
        </w:rPr>
        <w:t>بودجه</w:t>
      </w:r>
      <w:r w:rsidRPr="00AB540C">
        <w:rPr>
          <w:rFonts w:cs="B Mitra"/>
          <w:color w:val="0F0D29" w:themeColor="text1"/>
          <w:rtl/>
        </w:rPr>
        <w:t xml:space="preserve"> </w:t>
      </w:r>
      <w:r w:rsidRPr="00AB540C">
        <w:rPr>
          <w:rFonts w:cs="B Mitra" w:hint="cs"/>
          <w:color w:val="0F0D29" w:themeColor="text1"/>
          <w:rtl/>
        </w:rPr>
        <w:t>سنواتی،</w:t>
      </w:r>
      <w:r w:rsidRPr="00AB540C">
        <w:rPr>
          <w:rFonts w:cs="B Mitra"/>
          <w:color w:val="0F0D29" w:themeColor="text1"/>
          <w:rtl/>
        </w:rPr>
        <w:t xml:space="preserve"> </w:t>
      </w:r>
      <w:r w:rsidRPr="00AB540C">
        <w:rPr>
          <w:rFonts w:cs="B Mitra" w:hint="cs"/>
          <w:color w:val="0F0D29" w:themeColor="text1"/>
          <w:rtl/>
        </w:rPr>
        <w:t>ردیف</w:t>
      </w:r>
      <w:r w:rsidRPr="00AB540C">
        <w:rPr>
          <w:rFonts w:cs="B Mitra"/>
          <w:color w:val="0F0D29" w:themeColor="text1"/>
          <w:rtl/>
        </w:rPr>
        <w:t xml:space="preserve"> </w:t>
      </w:r>
      <w:r w:rsidRPr="00AB540C">
        <w:rPr>
          <w:rFonts w:cs="B Mitra" w:hint="cs"/>
          <w:color w:val="0F0D29" w:themeColor="text1"/>
          <w:rtl/>
        </w:rPr>
        <w:t>مشخصی</w:t>
      </w:r>
      <w:r w:rsidRPr="00AB540C">
        <w:rPr>
          <w:rFonts w:cs="B Mitra"/>
          <w:color w:val="0F0D29" w:themeColor="text1"/>
          <w:rtl/>
        </w:rPr>
        <w:t xml:space="preserve"> </w:t>
      </w:r>
      <w:r w:rsidRPr="00AB540C">
        <w:rPr>
          <w:rFonts w:cs="B Mitra" w:hint="cs"/>
          <w:color w:val="0F0D29" w:themeColor="text1"/>
          <w:rtl/>
        </w:rPr>
        <w:t>را</w:t>
      </w:r>
      <w:r w:rsidRPr="00AB540C">
        <w:rPr>
          <w:rFonts w:cs="B Mitra"/>
          <w:color w:val="0F0D29" w:themeColor="text1"/>
          <w:rtl/>
        </w:rPr>
        <w:t xml:space="preserve"> تحت</w:t>
      </w:r>
      <w:r w:rsidRPr="00AB540C">
        <w:rPr>
          <w:rFonts w:ascii="Cambria" w:hAnsi="Cambria" w:cs="Cambria" w:hint="cs"/>
          <w:color w:val="0F0D29" w:themeColor="text1"/>
          <w:rtl/>
        </w:rPr>
        <w:t> </w:t>
      </w:r>
      <w:r w:rsidRPr="00AB540C">
        <w:rPr>
          <w:rFonts w:cs="B Mitra" w:hint="cs"/>
          <w:color w:val="0F0D29" w:themeColor="text1"/>
          <w:rtl/>
        </w:rPr>
        <w:t>عنوان</w:t>
      </w:r>
      <w:r w:rsidRPr="00AB540C">
        <w:rPr>
          <w:rFonts w:cs="B Mitra"/>
          <w:color w:val="0F0D29" w:themeColor="text1"/>
          <w:rtl/>
        </w:rPr>
        <w:t xml:space="preserve"> </w:t>
      </w:r>
      <w:r w:rsidRPr="00AB540C">
        <w:rPr>
          <w:rFonts w:cs="B Mitra" w:hint="cs"/>
          <w:color w:val="0F0D29" w:themeColor="text1"/>
          <w:rtl/>
        </w:rPr>
        <w:t>«تعهدات</w:t>
      </w:r>
      <w:r w:rsidRPr="00AB540C">
        <w:rPr>
          <w:rFonts w:cs="B Mitra"/>
          <w:color w:val="0F0D29" w:themeColor="text1"/>
          <w:rtl/>
        </w:rPr>
        <w:t xml:space="preserve"> </w:t>
      </w:r>
      <w:r w:rsidRPr="00AB540C">
        <w:rPr>
          <w:rFonts w:cs="B Mitra" w:hint="cs"/>
          <w:color w:val="0F0D29" w:themeColor="text1"/>
          <w:rtl/>
        </w:rPr>
        <w:t>دولت</w:t>
      </w:r>
      <w:r w:rsidRPr="00AB540C">
        <w:rPr>
          <w:rFonts w:cs="B Mitra"/>
          <w:color w:val="0F0D29" w:themeColor="text1"/>
          <w:rtl/>
        </w:rPr>
        <w:t xml:space="preserve"> </w:t>
      </w:r>
      <w:r w:rsidRPr="00AB540C">
        <w:rPr>
          <w:rFonts w:cs="B Mitra" w:hint="cs"/>
          <w:color w:val="0F0D29" w:themeColor="text1"/>
          <w:rtl/>
        </w:rPr>
        <w:t>بابت</w:t>
      </w:r>
      <w:r w:rsidRPr="00AB540C">
        <w:rPr>
          <w:rFonts w:ascii="Cambria" w:hAnsi="Cambria" w:cs="Cambria" w:hint="cs"/>
          <w:color w:val="0F0D29" w:themeColor="text1"/>
          <w:rtl/>
        </w:rPr>
        <w:t> </w:t>
      </w:r>
      <w:r w:rsidRPr="00AB540C">
        <w:rPr>
          <w:rFonts w:cs="B Mitra" w:hint="cs"/>
          <w:color w:val="0F0D29" w:themeColor="text1"/>
          <w:rtl/>
        </w:rPr>
        <w:t>مابه‌التفاوت</w:t>
      </w:r>
      <w:r w:rsidRPr="00AB540C">
        <w:rPr>
          <w:rFonts w:ascii="Cambria" w:hAnsi="Cambria" w:cs="Cambria" w:hint="cs"/>
          <w:color w:val="0F0D29" w:themeColor="text1"/>
          <w:rtl/>
        </w:rPr>
        <w:t> </w:t>
      </w:r>
      <w:r w:rsidRPr="00AB540C">
        <w:rPr>
          <w:rFonts w:cs="B Mitra" w:hint="cs"/>
          <w:color w:val="0F0D29" w:themeColor="text1"/>
          <w:rtl/>
        </w:rPr>
        <w:t>قیمت‌های</w:t>
      </w:r>
      <w:r w:rsidRPr="00AB540C">
        <w:rPr>
          <w:rFonts w:cs="B Mitra"/>
          <w:color w:val="0F0D29" w:themeColor="text1"/>
          <w:rtl/>
        </w:rPr>
        <w:t xml:space="preserve"> </w:t>
      </w:r>
      <w:r w:rsidRPr="00AB540C">
        <w:rPr>
          <w:rFonts w:cs="B Mitra" w:hint="cs"/>
          <w:color w:val="0F0D29" w:themeColor="text1"/>
          <w:rtl/>
        </w:rPr>
        <w:t>تمام</w:t>
      </w:r>
      <w:r w:rsidRPr="00AB540C">
        <w:rPr>
          <w:rFonts w:cs="B Mitra"/>
          <w:color w:val="0F0D29" w:themeColor="text1"/>
          <w:rtl/>
        </w:rPr>
        <w:t xml:space="preserve"> </w:t>
      </w:r>
      <w:r w:rsidRPr="00AB540C">
        <w:rPr>
          <w:rFonts w:cs="B Mitra" w:hint="cs"/>
          <w:color w:val="0F0D29" w:themeColor="text1"/>
          <w:rtl/>
        </w:rPr>
        <w:t>شده</w:t>
      </w:r>
      <w:r w:rsidRPr="00AB540C">
        <w:rPr>
          <w:rFonts w:cs="B Mitra"/>
          <w:color w:val="0F0D29" w:themeColor="text1"/>
          <w:rtl/>
        </w:rPr>
        <w:t xml:space="preserve"> </w:t>
      </w:r>
      <w:r w:rsidRPr="00AB540C">
        <w:rPr>
          <w:rFonts w:cs="B Mitra" w:hint="cs"/>
          <w:color w:val="0F0D29" w:themeColor="text1"/>
          <w:rtl/>
        </w:rPr>
        <w:t>و</w:t>
      </w:r>
      <w:r w:rsidRPr="00AB540C">
        <w:rPr>
          <w:rFonts w:cs="B Mitra"/>
          <w:color w:val="0F0D29" w:themeColor="text1"/>
          <w:rtl/>
        </w:rPr>
        <w:t xml:space="preserve"> </w:t>
      </w:r>
      <w:r w:rsidRPr="00AB540C">
        <w:rPr>
          <w:rFonts w:cs="B Mitra" w:hint="cs"/>
          <w:color w:val="0F0D29" w:themeColor="text1"/>
          <w:rtl/>
        </w:rPr>
        <w:t>تکلیفی</w:t>
      </w:r>
      <w:r w:rsidRPr="00AB540C">
        <w:rPr>
          <w:rFonts w:cs="B Mitra"/>
          <w:color w:val="0F0D29" w:themeColor="text1"/>
          <w:rtl/>
        </w:rPr>
        <w:t xml:space="preserve"> </w:t>
      </w:r>
      <w:r w:rsidRPr="00AB540C">
        <w:rPr>
          <w:rFonts w:cs="B Mitra" w:hint="cs"/>
          <w:color w:val="0F0D29" w:themeColor="text1"/>
          <w:rtl/>
        </w:rPr>
        <w:t>فروش</w:t>
      </w:r>
      <w:r w:rsidRPr="00AB540C">
        <w:rPr>
          <w:rFonts w:cs="B Mitra"/>
          <w:color w:val="0F0D29" w:themeColor="text1"/>
          <w:rtl/>
        </w:rPr>
        <w:t xml:space="preserve"> برق» پیش‌بینی کند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ماده 11) دولت مکلف است با پیشنهاد وزارت نیرو اقدام به تدوین راهکار مناسب جهت حل مشکل بازپرداخت تعهدات ارزی صندوق توسعه ملی مرتبط با تسهیلات نیروگاه‌های بخش خصوصی و پیگیری از طریق مراجع ذیصلاح نماید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ماده 12) بانک مرکزی جمهوری اسلامی ایران و صندوق توسعه ملی پرداخت صورت وضعیت‌های تأیید شده طرح‌های نیروگاهی گشایش شده قبلی از محل تسهیلات صندوق توسعه ملی توسط شبکه بانکی را در اولویت قرار دهند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ماده 13) گمرک جمهوری اسلامی ایران مؤظف است ظرف یک ماه از تاریخ ابلاغ این قانون کلیه تجهیزات صنعت برق را از گمرکات کشور ترخیص کند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 xml:space="preserve">ماده </w:t>
      </w:r>
      <w:r>
        <w:rPr>
          <w:rFonts w:cs="B Mitra" w:hint="cs"/>
          <w:color w:val="0F0D29" w:themeColor="text1"/>
          <w:rtl/>
        </w:rPr>
        <w:t>14)</w:t>
      </w:r>
      <w:r w:rsidRPr="00AB540C">
        <w:rPr>
          <w:rFonts w:cs="B Mitra"/>
          <w:color w:val="0F0D29" w:themeColor="text1"/>
        </w:rPr>
        <w:t xml:space="preserve"> </w:t>
      </w:r>
      <w:r w:rsidRPr="00AB540C">
        <w:rPr>
          <w:rFonts w:cs="B Mitra"/>
          <w:color w:val="0F0D29" w:themeColor="text1"/>
          <w:rtl/>
        </w:rPr>
        <w:t>صندوق توسعه ملی تأمین منابع مالی طرح‌های نیروگاهی معرفی شده توسط وزارت نیرو برای اعطای تسهیلات به سرمایه‌گذاران بخش خصوصی متقاضی احداث نیروگاه‌ را در اولویت قرار دهد</w:t>
      </w:r>
      <w:r w:rsidRPr="00AB540C">
        <w:rPr>
          <w:rFonts w:cs="B Mitra"/>
          <w:color w:val="0F0D29" w:themeColor="text1"/>
        </w:rPr>
        <w:t>.</w:t>
      </w:r>
    </w:p>
    <w:p w:rsidR="00AB540C" w:rsidRPr="00AB540C" w:rsidRDefault="00AB540C" w:rsidP="001E6A39">
      <w:pPr>
        <w:pStyle w:val="NormalWeb"/>
        <w:bidi/>
        <w:spacing w:before="0" w:beforeAutospacing="0" w:after="0" w:afterAutospacing="0"/>
        <w:jc w:val="both"/>
        <w:rPr>
          <w:rFonts w:cs="B Mitra"/>
          <w:color w:val="0F0D29" w:themeColor="text1"/>
        </w:rPr>
      </w:pPr>
      <w:r w:rsidRPr="00AB540C">
        <w:rPr>
          <w:rFonts w:cs="B Mitra"/>
          <w:color w:val="0F0D29" w:themeColor="text1"/>
          <w:rtl/>
        </w:rPr>
        <w:t>ماده 15) بانک مرکزی جمهوری اسلامی ایران مکلف است خطوط اعتباری جدید در کشورهای مختلف از جمله چین برای تأمین مالی خارجی طرح‌های نیروگاهی از جمله طرح‌های معرفی شده صنعت برق ایجاد کند</w:t>
      </w:r>
      <w:r w:rsidRPr="00AB540C">
        <w:rPr>
          <w:rFonts w:cs="B Mitra"/>
          <w:color w:val="0F0D29" w:themeColor="text1"/>
        </w:rPr>
        <w:t>.</w:t>
      </w:r>
    </w:p>
    <w:p w:rsidR="00AB540C" w:rsidRDefault="00AB540C" w:rsidP="001E6A39">
      <w:pPr>
        <w:pStyle w:val="NormalWeb"/>
        <w:bidi/>
        <w:spacing w:before="0" w:beforeAutospacing="0" w:after="0" w:afterAutospacing="0"/>
        <w:jc w:val="both"/>
        <w:rPr>
          <w:rFonts w:cs="B Mitra"/>
          <w:color w:val="0F0D29" w:themeColor="text1"/>
          <w:rtl/>
        </w:rPr>
      </w:pPr>
      <w:r w:rsidRPr="00AB540C">
        <w:rPr>
          <w:rFonts w:cs="B Mitra"/>
          <w:color w:val="0F0D29" w:themeColor="text1"/>
          <w:rtl/>
        </w:rPr>
        <w:t>ماده 16) دولت مکلف است کلیه فعالیت‌های استخراج</w:t>
      </w:r>
      <w:r w:rsidRPr="00AB540C">
        <w:rPr>
          <w:rFonts w:ascii="Cambria" w:hAnsi="Cambria" w:cs="Cambria" w:hint="cs"/>
          <w:color w:val="0F0D29" w:themeColor="text1"/>
          <w:rtl/>
        </w:rPr>
        <w:t> </w:t>
      </w:r>
      <w:r w:rsidRPr="00AB540C">
        <w:rPr>
          <w:rFonts w:cs="B Mitra" w:hint="cs"/>
          <w:color w:val="0F0D29" w:themeColor="text1"/>
          <w:rtl/>
        </w:rPr>
        <w:t>رمزارز</w:t>
      </w:r>
      <w:r w:rsidRPr="00AB540C">
        <w:rPr>
          <w:rFonts w:ascii="Cambria" w:hAnsi="Cambria" w:cs="Cambria" w:hint="cs"/>
          <w:color w:val="0F0D29" w:themeColor="text1"/>
          <w:rtl/>
        </w:rPr>
        <w:t> </w:t>
      </w:r>
      <w:r w:rsidRPr="00AB540C">
        <w:rPr>
          <w:rFonts w:cs="B Mitra" w:hint="cs"/>
          <w:color w:val="0F0D29" w:themeColor="text1"/>
          <w:rtl/>
        </w:rPr>
        <w:t>در</w:t>
      </w:r>
      <w:r w:rsidRPr="00AB540C">
        <w:rPr>
          <w:rFonts w:cs="B Mitra"/>
          <w:color w:val="0F0D29" w:themeColor="text1"/>
          <w:rtl/>
        </w:rPr>
        <w:t xml:space="preserve"> </w:t>
      </w:r>
      <w:r w:rsidRPr="00AB540C">
        <w:rPr>
          <w:rFonts w:cs="B Mitra" w:hint="cs"/>
          <w:color w:val="0F0D29" w:themeColor="text1"/>
          <w:rtl/>
        </w:rPr>
        <w:t>کشور</w:t>
      </w:r>
      <w:r w:rsidRPr="00AB540C">
        <w:rPr>
          <w:rFonts w:cs="B Mitra"/>
          <w:color w:val="0F0D29" w:themeColor="text1"/>
          <w:rtl/>
        </w:rPr>
        <w:t xml:space="preserve"> </w:t>
      </w:r>
      <w:r w:rsidRPr="00AB540C">
        <w:rPr>
          <w:rFonts w:cs="B Mitra" w:hint="cs"/>
          <w:color w:val="0F0D29" w:themeColor="text1"/>
          <w:rtl/>
        </w:rPr>
        <w:t>را</w:t>
      </w:r>
      <w:r w:rsidRPr="00AB540C">
        <w:rPr>
          <w:rFonts w:cs="B Mitra"/>
          <w:color w:val="0F0D29" w:themeColor="text1"/>
          <w:rtl/>
        </w:rPr>
        <w:t xml:space="preserve"> </w:t>
      </w:r>
      <w:r w:rsidRPr="00AB540C">
        <w:rPr>
          <w:rFonts w:cs="B Mitra" w:hint="cs"/>
          <w:color w:val="0F0D29" w:themeColor="text1"/>
          <w:rtl/>
        </w:rPr>
        <w:t>تا</w:t>
      </w:r>
      <w:r w:rsidRPr="00AB540C">
        <w:rPr>
          <w:rFonts w:cs="B Mitra"/>
          <w:color w:val="0F0D29" w:themeColor="text1"/>
          <w:rtl/>
        </w:rPr>
        <w:t xml:space="preserve"> </w:t>
      </w:r>
      <w:r w:rsidRPr="00AB540C">
        <w:rPr>
          <w:rFonts w:cs="B Mitra" w:hint="cs"/>
          <w:color w:val="0F0D29" w:themeColor="text1"/>
          <w:rtl/>
        </w:rPr>
        <w:t>زمان</w:t>
      </w:r>
      <w:r w:rsidRPr="00AB540C">
        <w:rPr>
          <w:rFonts w:cs="B Mitra"/>
          <w:color w:val="0F0D29" w:themeColor="text1"/>
          <w:rtl/>
        </w:rPr>
        <w:t xml:space="preserve"> </w:t>
      </w:r>
      <w:r w:rsidRPr="00AB540C">
        <w:rPr>
          <w:rFonts w:cs="B Mitra" w:hint="cs"/>
          <w:color w:val="0F0D29" w:themeColor="text1"/>
          <w:rtl/>
        </w:rPr>
        <w:t>تقدیم</w:t>
      </w:r>
      <w:r w:rsidRPr="00AB540C">
        <w:rPr>
          <w:rFonts w:cs="B Mitra"/>
          <w:color w:val="0F0D29" w:themeColor="text1"/>
          <w:rtl/>
        </w:rPr>
        <w:t xml:space="preserve"> </w:t>
      </w:r>
      <w:r w:rsidRPr="00AB540C">
        <w:rPr>
          <w:rFonts w:cs="B Mitra" w:hint="cs"/>
          <w:color w:val="0F0D29" w:themeColor="text1"/>
          <w:rtl/>
        </w:rPr>
        <w:t>لایحه</w:t>
      </w:r>
      <w:r w:rsidRPr="00AB540C">
        <w:rPr>
          <w:rFonts w:cs="B Mitra"/>
          <w:color w:val="0F0D29" w:themeColor="text1"/>
          <w:rtl/>
        </w:rPr>
        <w:t xml:space="preserve"> </w:t>
      </w:r>
      <w:r w:rsidRPr="00AB540C">
        <w:rPr>
          <w:rFonts w:cs="B Mitra" w:hint="cs"/>
          <w:color w:val="0F0D29" w:themeColor="text1"/>
          <w:rtl/>
        </w:rPr>
        <w:t>ساماندهی</w:t>
      </w:r>
      <w:r w:rsidRPr="00AB540C">
        <w:rPr>
          <w:rFonts w:cs="B Mitra"/>
          <w:color w:val="0F0D29" w:themeColor="text1"/>
          <w:rtl/>
        </w:rPr>
        <w:t xml:space="preserve"> </w:t>
      </w:r>
      <w:r w:rsidRPr="00AB540C">
        <w:rPr>
          <w:rFonts w:cs="B Mitra" w:hint="cs"/>
          <w:color w:val="0F0D29" w:themeColor="text1"/>
          <w:rtl/>
        </w:rPr>
        <w:t>صنعت</w:t>
      </w:r>
      <w:r w:rsidRPr="00AB540C">
        <w:rPr>
          <w:rFonts w:ascii="Cambria" w:hAnsi="Cambria" w:cs="Cambria" w:hint="cs"/>
          <w:color w:val="0F0D29" w:themeColor="text1"/>
          <w:rtl/>
        </w:rPr>
        <w:t> </w:t>
      </w:r>
      <w:r w:rsidRPr="00AB540C">
        <w:rPr>
          <w:rFonts w:cs="B Mitra" w:hint="cs"/>
          <w:color w:val="0F0D29" w:themeColor="text1"/>
          <w:rtl/>
        </w:rPr>
        <w:t>استخراج</w:t>
      </w:r>
      <w:r w:rsidRPr="00AB540C">
        <w:rPr>
          <w:rFonts w:ascii="Cambria" w:hAnsi="Cambria" w:cs="Cambria" w:hint="cs"/>
          <w:color w:val="0F0D29" w:themeColor="text1"/>
          <w:rtl/>
        </w:rPr>
        <w:t> </w:t>
      </w:r>
      <w:r w:rsidRPr="00AB540C">
        <w:rPr>
          <w:rFonts w:cs="B Mitra" w:hint="cs"/>
          <w:color w:val="0F0D29" w:themeColor="text1"/>
          <w:rtl/>
        </w:rPr>
        <w:t>رمزارز</w:t>
      </w:r>
      <w:r w:rsidRPr="00AB540C">
        <w:rPr>
          <w:rFonts w:ascii="Cambria" w:hAnsi="Cambria" w:cs="Cambria" w:hint="cs"/>
          <w:color w:val="0F0D29" w:themeColor="text1"/>
          <w:rtl/>
        </w:rPr>
        <w:t> </w:t>
      </w:r>
      <w:r w:rsidRPr="00AB540C">
        <w:rPr>
          <w:rFonts w:cs="B Mitra" w:hint="cs"/>
          <w:color w:val="0F0D29" w:themeColor="text1"/>
          <w:rtl/>
        </w:rPr>
        <w:t>متوقف</w:t>
      </w:r>
      <w:r w:rsidRPr="00AB540C">
        <w:rPr>
          <w:rFonts w:cs="B Mitra"/>
          <w:color w:val="0F0D29" w:themeColor="text1"/>
          <w:rtl/>
        </w:rPr>
        <w:t xml:space="preserve"> </w:t>
      </w:r>
      <w:r w:rsidRPr="00AB540C">
        <w:rPr>
          <w:rFonts w:cs="B Mitra" w:hint="cs"/>
          <w:color w:val="0F0D29" w:themeColor="text1"/>
          <w:rtl/>
        </w:rPr>
        <w:t>کند</w:t>
      </w:r>
      <w:r w:rsidRPr="00AB540C">
        <w:rPr>
          <w:rFonts w:cs="B Mitra"/>
          <w:color w:val="0F0D29" w:themeColor="text1"/>
        </w:rPr>
        <w:t>.</w:t>
      </w:r>
    </w:p>
    <w:p w:rsidR="001A5666" w:rsidRDefault="001A5666">
      <w:pPr>
        <w:spacing w:after="200"/>
        <w:rPr>
          <w:rFonts w:ascii="Times New Roman" w:eastAsia="Times New Roman" w:hAnsi="Times New Roman" w:cs="B Mitra"/>
          <w:b w:val="0"/>
          <w:color w:val="0F0D29" w:themeColor="text1"/>
          <w:sz w:val="24"/>
          <w:szCs w:val="24"/>
          <w:rtl/>
        </w:rPr>
      </w:pPr>
      <w:r>
        <w:rPr>
          <w:rFonts w:cs="B Mitra"/>
          <w:color w:val="0F0D29" w:themeColor="text1"/>
          <w:rtl/>
        </w:rPr>
        <w:br w:type="page"/>
      </w:r>
    </w:p>
    <w:p w:rsidR="00355A84" w:rsidRPr="00355A84" w:rsidRDefault="00D2384C" w:rsidP="00057F64">
      <w:pPr>
        <w:pStyle w:val="Heading2"/>
        <w:bidi/>
        <w:spacing w:after="0"/>
        <w:jc w:val="center"/>
        <w:rPr>
          <w:rFonts w:eastAsia="Times New Roman" w:cs="B Mitra"/>
          <w:b/>
          <w:bCs/>
          <w:color w:val="18AFFB" w:themeColor="accent1" w:themeTint="99"/>
          <w:szCs w:val="36"/>
        </w:rPr>
      </w:pPr>
      <w:r w:rsidRPr="00D2384C">
        <w:rPr>
          <w:rFonts w:cs="B Mitra"/>
          <w:b/>
          <w:bCs/>
          <w:noProof/>
          <w:color w:val="18AFFB" w:themeColor="accent1" w:themeTint="99"/>
          <w:sz w:val="40"/>
          <w:szCs w:val="40"/>
        </w:rPr>
        <w:lastRenderedPageBreak/>
        <mc:AlternateContent>
          <mc:Choice Requires="wps">
            <w:drawing>
              <wp:anchor distT="0" distB="0" distL="114300" distR="114300" simplePos="0" relativeHeight="251712512" behindDoc="0" locked="0" layoutInCell="1" allowOverlap="1" wp14:anchorId="181FB3F5" wp14:editId="1347850A">
                <wp:simplePos x="0" y="0"/>
                <wp:positionH relativeFrom="margin">
                  <wp:posOffset>1701165</wp:posOffset>
                </wp:positionH>
                <wp:positionV relativeFrom="paragraph">
                  <wp:posOffset>680720</wp:posOffset>
                </wp:positionV>
                <wp:extent cx="3023235" cy="411480"/>
                <wp:effectExtent l="95250" t="57150" r="120015" b="160020"/>
                <wp:wrapTopAndBottom/>
                <wp:docPr id="26" name="Text Box 26"/>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4171C8" w:rsidRPr="00FE7C2A" w:rsidRDefault="004171C8" w:rsidP="00872D54">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FB3F5" id="Text Box 26" o:spid="_x0000_s1035" type="#_x0000_t202" style="position:absolute;left:0;text-align:left;margin-left:133.95pt;margin-top:53.6pt;width:238.05pt;height:32.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4171C8" w:rsidRPr="00FE7C2A" w:rsidRDefault="004171C8" w:rsidP="00872D54">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355A84" w:rsidRPr="00D2384C">
        <w:rPr>
          <w:rFonts w:cs="B Mitra"/>
          <w:b/>
          <w:bCs/>
          <w:color w:val="18AFFB" w:themeColor="accent1" w:themeTint="99"/>
          <w:sz w:val="44"/>
          <w:szCs w:val="32"/>
          <w:rtl/>
        </w:rPr>
        <w:t>بازديد اعضاي كميسيون انرژي مجلس شوراي اسلامي از مركز راهبري و پايش صنعت برق كشور</w:t>
      </w:r>
    </w:p>
    <w:p w:rsidR="00872D54" w:rsidRPr="00872D54" w:rsidRDefault="00C447CE" w:rsidP="00D2384C">
      <w:pPr>
        <w:pStyle w:val="Heading1"/>
        <w:bidi/>
        <w:spacing w:before="0" w:after="0" w:line="240" w:lineRule="auto"/>
        <w:jc w:val="both"/>
        <w:rPr>
          <w:rFonts w:eastAsia="Times New Roman" w:cs="B Mitra"/>
          <w:color w:val="0F0D29" w:themeColor="text1"/>
          <w:sz w:val="24"/>
          <w:szCs w:val="24"/>
        </w:rPr>
      </w:pPr>
      <w:r>
        <w:rPr>
          <w:noProof/>
        </w:rPr>
        <w:drawing>
          <wp:anchor distT="0" distB="0" distL="114300" distR="114300" simplePos="0" relativeHeight="251713536" behindDoc="1" locked="0" layoutInCell="1" allowOverlap="1">
            <wp:simplePos x="0" y="0"/>
            <wp:positionH relativeFrom="margin">
              <wp:align>left</wp:align>
            </wp:positionH>
            <wp:positionV relativeFrom="paragraph">
              <wp:posOffset>907415</wp:posOffset>
            </wp:positionV>
            <wp:extent cx="3114675" cy="2075815"/>
            <wp:effectExtent l="0" t="0" r="9525" b="635"/>
            <wp:wrapTight wrapText="bothSides">
              <wp:wrapPolygon edited="0">
                <wp:start x="0" y="0"/>
                <wp:lineTo x="0" y="21408"/>
                <wp:lineTo x="21534" y="21408"/>
                <wp:lineTo x="21534" y="0"/>
                <wp:lineTo x="0" y="0"/>
              </wp:wrapPolygon>
            </wp:wrapTight>
            <wp:docPr id="27" name="Picture 27" descr="http://news.moe.gov.ir/getmedia/d0636946-fffa-484b-9c76-e0ad36568f36/%da%a9%d9%85%db%8c%d8%b3%db%8c%d9%88%d9%86-%d8%a7%d9%86%d8%b1%da%98%db%8c.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moe.gov.ir/getmedia/d0636946-fffa-484b-9c76-e0ad36568f36/%da%a9%d9%85%db%8c%d8%b3%db%8c%d9%88%d9%86-%d8%a7%d9%86%d8%b1%da%98%db%8c.jpg?width=8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4675"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D54" w:rsidRPr="00872D54">
        <w:rPr>
          <w:rFonts w:cs="B Mitra"/>
          <w:color w:val="0F0D29" w:themeColor="text1"/>
          <w:sz w:val="24"/>
          <w:szCs w:val="24"/>
          <w:rtl/>
        </w:rPr>
        <w:t>بازدید اعضای کمیسیون انرژی مجلس شورای اسلامی از مرکز راهبری و پایش صنعت برق کشور/ اردکانیان: نمایندگان باید مسائل را گره‌گشایی کنند تا معابر برای توسعه کشور باز شود/ حسنوند: استمرار همراهی و همکاری‌های مردم با صنعت برق ضرورت دارد</w:t>
      </w:r>
      <w:r w:rsidR="00057F64">
        <w:rPr>
          <w:rFonts w:cs="B Mitra" w:hint="cs"/>
          <w:color w:val="0F0D29" w:themeColor="text1"/>
          <w:sz w:val="24"/>
          <w:szCs w:val="24"/>
          <w:rtl/>
        </w:rPr>
        <w:t>.</w:t>
      </w:r>
    </w:p>
    <w:p w:rsidR="00872D54" w:rsidRPr="00872D54" w:rsidRDefault="00872D54" w:rsidP="00057F64">
      <w:pPr>
        <w:pStyle w:val="Heading2"/>
        <w:bidi/>
        <w:spacing w:after="0"/>
        <w:jc w:val="both"/>
        <w:rPr>
          <w:rFonts w:cs="B Mitra"/>
          <w:color w:val="0F0D29" w:themeColor="text1"/>
          <w:sz w:val="24"/>
          <w:szCs w:val="24"/>
        </w:rPr>
      </w:pPr>
      <w:r w:rsidRPr="00872D54">
        <w:rPr>
          <w:rFonts w:cs="B Mitra"/>
          <w:color w:val="0F0D29" w:themeColor="text1"/>
          <w:sz w:val="24"/>
          <w:szCs w:val="24"/>
          <w:rtl/>
        </w:rPr>
        <w:t>اعضای کمیسیون انرژی مجلس شورای اسلامی به‌همراه وزیر نیرو از مرکز راهبری و پایش صنعت برق کشور بازدید کرده و از نزدیک در جریان اتفاقات و عملکرد وزارت نیرو و صنعت برق قرار گرفتند</w:t>
      </w:r>
      <w:r w:rsidRPr="00872D54">
        <w:rPr>
          <w:rFonts w:cs="B Mitra"/>
          <w:color w:val="0F0D29" w:themeColor="text1"/>
          <w:sz w:val="24"/>
          <w:szCs w:val="24"/>
        </w:rPr>
        <w:t>.</w:t>
      </w:r>
    </w:p>
    <w:p w:rsidR="008E41BE" w:rsidRDefault="00872D54" w:rsidP="00D2384C">
      <w:pPr>
        <w:bidi/>
        <w:spacing w:line="240" w:lineRule="auto"/>
        <w:jc w:val="both"/>
        <w:rPr>
          <w:rFonts w:cs="B Mitra"/>
          <w:color w:val="0F0D29" w:themeColor="text1"/>
          <w:sz w:val="24"/>
          <w:szCs w:val="24"/>
          <w:rtl/>
        </w:rPr>
      </w:pPr>
      <w:r w:rsidRPr="00872D54">
        <w:rPr>
          <w:rFonts w:cs="B Mitra"/>
          <w:color w:val="0F0D29" w:themeColor="text1"/>
          <w:sz w:val="24"/>
          <w:szCs w:val="24"/>
          <w:rtl/>
        </w:rPr>
        <w:t>به‌گزارش پایگاه اطلاع‌رسانی وزارت نیرو (پاون)، "رضا اردکانیان" عصر روز یکشنبه در آئین بازدید اعضای کمیسیون انرژی مجلس شورای اسلامی از مرکز راهبری و پایش صنعت برق کشور اظهار کرد: کمیسیون انرژی، کمیسیون اصلی صنعت برق در مجلس شورای اسلامی است. نمایندگان از یک‌طرف صدای صادق مردم هستند که باید انعکاس دهنده همه مسائل باشند و از سویی دیگر قانون‌گذار و پشتیبان دولت‌ها هستند</w:t>
      </w:r>
      <w:r w:rsidRPr="00872D54">
        <w:rPr>
          <w:rFonts w:cs="B Mitra"/>
          <w:color w:val="0F0D29" w:themeColor="text1"/>
          <w:sz w:val="24"/>
          <w:szCs w:val="24"/>
        </w:rPr>
        <w:t>.</w:t>
      </w:r>
    </w:p>
    <w:p w:rsidR="00872D54" w:rsidRDefault="00872D54" w:rsidP="008E41BE">
      <w:pPr>
        <w:bidi/>
        <w:spacing w:line="240" w:lineRule="auto"/>
        <w:jc w:val="both"/>
        <w:rPr>
          <w:rFonts w:cs="B Mitra"/>
          <w:color w:val="0F0D29" w:themeColor="text1"/>
          <w:sz w:val="24"/>
          <w:szCs w:val="24"/>
          <w:rtl/>
        </w:rPr>
      </w:pPr>
      <w:r w:rsidRPr="00872D54">
        <w:rPr>
          <w:rFonts w:cs="B Mitra"/>
          <w:color w:val="0F0D29" w:themeColor="text1"/>
          <w:sz w:val="24"/>
          <w:szCs w:val="24"/>
          <w:rtl/>
        </w:rPr>
        <w:t xml:space="preserve">وزیر نیرو با بیان اینکه نمایندگان باید مسائل را گره‌گشایی کنند تا معابر برای توسعه کشور باز شود، اضافه کرد: اولین و مهم‌ترین گره‌گشایی برای مجلس یازدهم به‌ویژه کمیسیون انرژی کار ارزنده‌ای بود که در بودجه سال </w:t>
      </w:r>
      <w:r w:rsidRPr="00872D54">
        <w:rPr>
          <w:rFonts w:cs="B Mitra"/>
          <w:color w:val="0F0D29" w:themeColor="text1"/>
          <w:sz w:val="24"/>
          <w:szCs w:val="24"/>
          <w:rtl/>
          <w:lang w:bidi="fa-IR"/>
        </w:rPr>
        <w:t>۱۴۰۰</w:t>
      </w:r>
      <w:r w:rsidRPr="00872D54">
        <w:rPr>
          <w:rFonts w:cs="B Mitra"/>
          <w:color w:val="0F0D29" w:themeColor="text1"/>
          <w:sz w:val="24"/>
          <w:szCs w:val="24"/>
          <w:rtl/>
        </w:rPr>
        <w:t xml:space="preserve"> برای صنعت آب و برق انجام دادند. ما زمان می‌خواهیم تا نتایج این گره‌گشایی‌ها را بتوانیم مطرح کنیم</w:t>
      </w:r>
      <w:r w:rsidRPr="00872D54">
        <w:rPr>
          <w:rFonts w:cs="B Mitra"/>
          <w:color w:val="0F0D29" w:themeColor="text1"/>
          <w:sz w:val="24"/>
          <w:szCs w:val="24"/>
        </w:rPr>
        <w:t>.</w:t>
      </w:r>
    </w:p>
    <w:p w:rsidR="00C909FB" w:rsidRDefault="00872D54" w:rsidP="00057F64">
      <w:pPr>
        <w:bidi/>
        <w:spacing w:line="240" w:lineRule="auto"/>
        <w:jc w:val="both"/>
        <w:rPr>
          <w:rFonts w:cs="B Mitra"/>
          <w:color w:val="0F0D29" w:themeColor="text1"/>
          <w:sz w:val="24"/>
          <w:szCs w:val="24"/>
          <w:rtl/>
        </w:rPr>
      </w:pPr>
      <w:r w:rsidRPr="00872D54">
        <w:rPr>
          <w:rFonts w:cs="B Mitra"/>
          <w:color w:val="0F0D29" w:themeColor="text1"/>
          <w:sz w:val="24"/>
          <w:szCs w:val="24"/>
          <w:rtl/>
        </w:rPr>
        <w:t>وی ادامه داد: شرایط گرما برابر پیش‌بینی‌هایی که از سوی سازمان هواشناسی در اختیار ما قرار می‌گیرد در یکی دو هفته آینده کماکان برقرار است</w:t>
      </w:r>
      <w:r w:rsidRPr="00872D54">
        <w:rPr>
          <w:rFonts w:cs="B Mitra"/>
          <w:color w:val="0F0D29" w:themeColor="text1"/>
          <w:sz w:val="24"/>
          <w:szCs w:val="24"/>
        </w:rPr>
        <w:t>.</w:t>
      </w:r>
      <w:r w:rsidRPr="00872D54">
        <w:rPr>
          <w:rFonts w:cs="B Mitra"/>
          <w:color w:val="0F0D29" w:themeColor="text1"/>
          <w:sz w:val="24"/>
          <w:szCs w:val="24"/>
        </w:rPr>
        <w:br/>
      </w:r>
      <w:r w:rsidRPr="00872D54">
        <w:rPr>
          <w:rFonts w:cs="B Mitra"/>
          <w:color w:val="0F0D29" w:themeColor="text1"/>
          <w:sz w:val="24"/>
          <w:szCs w:val="24"/>
          <w:rtl/>
        </w:rPr>
        <w:t xml:space="preserve">اردکانیان با بیان اینکه خوشبختانه همه واحدهای تولیدی برق کشور در مدار هستند، گفت: نیروگاه اتمی بوشهر در مدار بوده، کسانی که مولد‌های خصوصی دارند، سازمان‌های دولتی، غیردولتی </w:t>
      </w:r>
      <w:r w:rsidRPr="00872D54">
        <w:rPr>
          <w:rFonts w:ascii="Cambria" w:hAnsi="Cambria" w:cs="Cambria" w:hint="cs"/>
          <w:color w:val="0F0D29" w:themeColor="text1"/>
          <w:sz w:val="24"/>
          <w:szCs w:val="24"/>
          <w:rtl/>
        </w:rPr>
        <w:t> </w:t>
      </w:r>
      <w:r w:rsidRPr="00872D54">
        <w:rPr>
          <w:rFonts w:cs="B Mitra" w:hint="cs"/>
          <w:color w:val="0F0D29" w:themeColor="text1"/>
          <w:sz w:val="24"/>
          <w:szCs w:val="24"/>
          <w:rtl/>
        </w:rPr>
        <w:t>و</w:t>
      </w:r>
      <w:r w:rsidRPr="00872D54">
        <w:rPr>
          <w:rFonts w:cs="B Mitra"/>
          <w:color w:val="0F0D29" w:themeColor="text1"/>
          <w:sz w:val="24"/>
          <w:szCs w:val="24"/>
          <w:rtl/>
        </w:rPr>
        <w:t xml:space="preserve"> </w:t>
      </w:r>
      <w:r w:rsidRPr="00872D54">
        <w:rPr>
          <w:rFonts w:cs="B Mitra" w:hint="cs"/>
          <w:color w:val="0F0D29" w:themeColor="text1"/>
          <w:sz w:val="24"/>
          <w:szCs w:val="24"/>
          <w:rtl/>
        </w:rPr>
        <w:t>نیروهای</w:t>
      </w:r>
      <w:r w:rsidRPr="00872D54">
        <w:rPr>
          <w:rFonts w:cs="B Mitra"/>
          <w:color w:val="0F0D29" w:themeColor="text1"/>
          <w:sz w:val="24"/>
          <w:szCs w:val="24"/>
          <w:rtl/>
        </w:rPr>
        <w:t xml:space="preserve"> مسلح در حال همکاری هستند و مهم‌تر از همه این‌ها خود مردم هستند که به درخواست‌ها پاسخ مثبت دادند. ما هم شرمنده مضایقی هستیم که برای آنها ایجاد شده و همچنین ممنون این ارتباطی هستیم که وجود داشته و به درخواست‌ها پاسخ مثبت دادند</w:t>
      </w:r>
      <w:r w:rsidRPr="00872D54">
        <w:rPr>
          <w:rFonts w:cs="B Mitra"/>
          <w:color w:val="0F0D29" w:themeColor="text1"/>
          <w:sz w:val="24"/>
          <w:szCs w:val="24"/>
        </w:rPr>
        <w:t>.</w:t>
      </w:r>
      <w:r w:rsidRPr="00872D54">
        <w:rPr>
          <w:rFonts w:cs="B Mitra"/>
          <w:color w:val="0F0D29" w:themeColor="text1"/>
          <w:sz w:val="24"/>
          <w:szCs w:val="24"/>
        </w:rPr>
        <w:br/>
      </w:r>
      <w:r w:rsidRPr="00872D54">
        <w:rPr>
          <w:rFonts w:cs="B Mitra"/>
          <w:color w:val="0F0D29" w:themeColor="text1"/>
          <w:sz w:val="24"/>
          <w:szCs w:val="24"/>
          <w:rtl/>
        </w:rPr>
        <w:t>فرمانده مدیریت تامی</w:t>
      </w:r>
      <w:r w:rsidR="00057F64">
        <w:rPr>
          <w:rFonts w:cs="B Mitra"/>
          <w:color w:val="0F0D29" w:themeColor="text1"/>
          <w:sz w:val="24"/>
          <w:szCs w:val="24"/>
          <w:rtl/>
        </w:rPr>
        <w:t>ن برق کشور در پایان خاطرنشان کر</w:t>
      </w:r>
      <w:r w:rsidR="00057F64">
        <w:rPr>
          <w:rFonts w:cs="B Mitra" w:hint="cs"/>
          <w:color w:val="0F0D29" w:themeColor="text1"/>
          <w:sz w:val="24"/>
          <w:szCs w:val="24"/>
          <w:rtl/>
        </w:rPr>
        <w:t xml:space="preserve">د: </w:t>
      </w:r>
      <w:r w:rsidRPr="00872D54">
        <w:rPr>
          <w:rFonts w:cs="B Mitra"/>
          <w:color w:val="0F0D29" w:themeColor="text1"/>
          <w:sz w:val="24"/>
          <w:szCs w:val="24"/>
          <w:rtl/>
        </w:rPr>
        <w:t>درخواست ما بیشتر از صنایع بزرگ است که در همین فضای همکاری، براساس مصوبه هیئت دولت همراهی لازم را انجام داده تا این چند روز گرم را بدون مشکل سپری کنیم و مشکل مجددی برای مردم در بخش خانگی ایجاد نشود</w:t>
      </w:r>
      <w:r w:rsidRPr="00872D54">
        <w:rPr>
          <w:rFonts w:cs="B Mitra"/>
          <w:color w:val="0F0D29" w:themeColor="text1"/>
          <w:sz w:val="24"/>
          <w:szCs w:val="24"/>
        </w:rPr>
        <w:t>.</w:t>
      </w:r>
    </w:p>
    <w:p w:rsidR="00872D54" w:rsidRDefault="00872D54" w:rsidP="00D2384C">
      <w:pPr>
        <w:bidi/>
        <w:spacing w:line="240" w:lineRule="auto"/>
        <w:jc w:val="both"/>
        <w:rPr>
          <w:rStyle w:val="Strong"/>
          <w:rFonts w:cs="B Mitra"/>
          <w:color w:val="0F0D29" w:themeColor="text1"/>
          <w:sz w:val="24"/>
          <w:szCs w:val="24"/>
          <w:rtl/>
        </w:rPr>
      </w:pPr>
      <w:r w:rsidRPr="00872D54">
        <w:rPr>
          <w:rStyle w:val="Strong"/>
          <w:rFonts w:cs="B Mitra"/>
          <w:color w:val="0F0D29" w:themeColor="text1"/>
          <w:sz w:val="24"/>
          <w:szCs w:val="24"/>
          <w:rtl/>
        </w:rPr>
        <w:t>استمرار همراهی و همکاری‌های مردم با صنعت برق ضرورت دارد</w:t>
      </w:r>
    </w:p>
    <w:p w:rsidR="00872D54" w:rsidRPr="00872D54" w:rsidRDefault="00872D54" w:rsidP="00D2384C">
      <w:pPr>
        <w:bidi/>
        <w:spacing w:line="240" w:lineRule="auto"/>
        <w:jc w:val="both"/>
        <w:rPr>
          <w:rFonts w:cs="B Mitra"/>
          <w:color w:val="0F0D29" w:themeColor="text1"/>
          <w:sz w:val="24"/>
          <w:szCs w:val="24"/>
          <w:rtl/>
        </w:rPr>
      </w:pPr>
      <w:r w:rsidRPr="00872D54">
        <w:rPr>
          <w:rFonts w:cs="B Mitra"/>
          <w:color w:val="0F0D29" w:themeColor="text1"/>
          <w:sz w:val="24"/>
          <w:szCs w:val="24"/>
          <w:rtl/>
        </w:rPr>
        <w:t xml:space="preserve">در این بازدید همچنین </w:t>
      </w:r>
      <w:r w:rsidRPr="00872D54">
        <w:rPr>
          <w:rFonts w:cs="B Mitra"/>
          <w:color w:val="0F0D29" w:themeColor="text1"/>
          <w:sz w:val="24"/>
          <w:szCs w:val="24"/>
        </w:rPr>
        <w:t>"</w:t>
      </w:r>
      <w:r w:rsidRPr="00872D54">
        <w:rPr>
          <w:rFonts w:cs="B Mitra"/>
          <w:color w:val="0F0D29" w:themeColor="text1"/>
          <w:sz w:val="24"/>
          <w:szCs w:val="24"/>
          <w:rtl/>
        </w:rPr>
        <w:t>فریدون حسنوند" رئیس کمیسیون انرژی مجلس شورای اسلامی اظهار کرد: با توجه به اتفاقات اخیر رخ داده در کشور لازم بود کمیسیون انرژی از نزدیک در جریان اتفاقات و عملکرد وزارت نیرو و صنعت برق قرار بگیرد. با عنایت به گزارشی که وزیر نیرو و همکاران صنعت برق دادند نحوه عملکرد، مدیریت و عبور از این شرایط ارائه و همچنین ضعف‌ها و مشکلات حوزه‌های مختلف تا حدودی مطرح و بررسی شد</w:t>
      </w:r>
      <w:r w:rsidRPr="00872D54">
        <w:rPr>
          <w:rFonts w:cs="B Mitra"/>
          <w:color w:val="0F0D29" w:themeColor="text1"/>
          <w:sz w:val="24"/>
          <w:szCs w:val="24"/>
        </w:rPr>
        <w:t>.</w:t>
      </w:r>
      <w:r w:rsidRPr="00872D54">
        <w:rPr>
          <w:rFonts w:cs="B Mitra"/>
          <w:color w:val="0F0D29" w:themeColor="text1"/>
          <w:sz w:val="24"/>
          <w:szCs w:val="24"/>
        </w:rPr>
        <w:br/>
      </w:r>
      <w:r w:rsidRPr="00872D54">
        <w:rPr>
          <w:rFonts w:cs="B Mitra"/>
          <w:color w:val="0F0D29" w:themeColor="text1"/>
          <w:sz w:val="24"/>
          <w:szCs w:val="24"/>
          <w:rtl/>
        </w:rPr>
        <w:t xml:space="preserve">وی ادامه داد: برای آینده نیز تصمیماتی گرفته شد؛ برای مثال با قانونی که در حال حاضر در دستور کار مجلس به واسطه قرائت گزارش ماده </w:t>
      </w:r>
      <w:r w:rsidRPr="00872D54">
        <w:rPr>
          <w:rFonts w:cs="B Mitra"/>
          <w:color w:val="0F0D29" w:themeColor="text1"/>
          <w:sz w:val="24"/>
          <w:szCs w:val="24"/>
          <w:rtl/>
          <w:lang w:bidi="fa-IR"/>
        </w:rPr>
        <w:t>۴۵</w:t>
      </w:r>
      <w:r w:rsidRPr="00872D54">
        <w:rPr>
          <w:rFonts w:cs="B Mitra"/>
          <w:color w:val="0F0D29" w:themeColor="text1"/>
          <w:sz w:val="24"/>
          <w:szCs w:val="24"/>
          <w:rtl/>
        </w:rPr>
        <w:t xml:space="preserve"> آئین‌نامه داخلی است، می‌توانیم برای آینده در حوزه تبیین، سرمایه‌گذاری، تامین منابع مالی، شکستن انحصار در ساخت نیروگاه‌ها، بحث اتلاف انرژی و همچنین استفاده از ظرفیت شرکت‌های بزرگ صنعتی برای تولید برق استفاده کنیم</w:t>
      </w:r>
      <w:r w:rsidRPr="00872D54">
        <w:rPr>
          <w:rFonts w:cs="B Mitra"/>
          <w:color w:val="0F0D29" w:themeColor="text1"/>
          <w:sz w:val="24"/>
          <w:szCs w:val="24"/>
        </w:rPr>
        <w:t>.</w:t>
      </w:r>
    </w:p>
    <w:p w:rsidR="00872D54" w:rsidRDefault="00872D54" w:rsidP="00D2384C">
      <w:pPr>
        <w:bidi/>
        <w:spacing w:line="240" w:lineRule="auto"/>
        <w:jc w:val="both"/>
        <w:rPr>
          <w:rFonts w:cs="B Mitra"/>
          <w:color w:val="0F0D29" w:themeColor="text1"/>
          <w:sz w:val="24"/>
          <w:szCs w:val="24"/>
          <w:rtl/>
        </w:rPr>
      </w:pPr>
      <w:r w:rsidRPr="00872D54">
        <w:rPr>
          <w:rFonts w:cs="B Mitra"/>
          <w:color w:val="0F0D29" w:themeColor="text1"/>
          <w:sz w:val="24"/>
          <w:szCs w:val="24"/>
          <w:rtl/>
        </w:rPr>
        <w:t>رئیس کمیسیون انرژی مجلس شورای اسلامی با قدردانی از همراهی مردم اضافه کرد: مردم بیشترین همراهی را در این زمینه داشتند. امیدواریم همچنان این همراهی و همکاری‌ها ادامه داشته و تمامی بخش‌ها با کاهش مصرف، صنعت برق کشور را در عبور از این شرایط کمک کنند</w:t>
      </w:r>
      <w:r w:rsidRPr="00872D54">
        <w:rPr>
          <w:rFonts w:cs="B Mitra"/>
          <w:color w:val="0F0D29" w:themeColor="text1"/>
          <w:sz w:val="24"/>
          <w:szCs w:val="24"/>
        </w:rPr>
        <w:t>.</w:t>
      </w:r>
    </w:p>
    <w:p w:rsidR="00A72B0C" w:rsidRDefault="00A72B0C" w:rsidP="00A72B0C">
      <w:pPr>
        <w:bidi/>
        <w:spacing w:line="240" w:lineRule="auto"/>
        <w:jc w:val="center"/>
        <w:rPr>
          <w:rFonts w:ascii="Times New Roman" w:eastAsia="Times New Roman" w:hAnsi="Times New Roman" w:cs="B Mitra"/>
          <w:b w:val="0"/>
          <w:color w:val="0F0D29" w:themeColor="text1"/>
          <w:sz w:val="24"/>
          <w:szCs w:val="24"/>
          <w:rtl/>
        </w:rPr>
      </w:pPr>
    </w:p>
    <w:p w:rsidR="00862295" w:rsidRPr="00BD64D5" w:rsidRDefault="00862295" w:rsidP="00057F64">
      <w:pPr>
        <w:pStyle w:val="Heading1"/>
        <w:bidi/>
        <w:spacing w:before="0" w:after="0" w:line="240" w:lineRule="auto"/>
        <w:jc w:val="center"/>
        <w:rPr>
          <w:rFonts w:eastAsia="Times New Roman" w:cs="B Mitra"/>
          <w:b w:val="0"/>
          <w:bCs/>
          <w:color w:val="0F0D29" w:themeColor="text1"/>
          <w:sz w:val="24"/>
          <w:szCs w:val="24"/>
        </w:rPr>
      </w:pPr>
      <w:r w:rsidRPr="009B70A2">
        <w:rPr>
          <w:rFonts w:cs="B Mitra"/>
          <w:b w:val="0"/>
          <w:bCs/>
          <w:noProof/>
          <w:color w:val="18AFFB" w:themeColor="accent1" w:themeTint="99"/>
          <w:sz w:val="32"/>
        </w:rPr>
        <w:lastRenderedPageBreak/>
        <mc:AlternateContent>
          <mc:Choice Requires="wps">
            <w:drawing>
              <wp:anchor distT="0" distB="0" distL="114300" distR="114300" simplePos="0" relativeHeight="251748352" behindDoc="0" locked="0" layoutInCell="1" allowOverlap="1" wp14:anchorId="1508DF5F" wp14:editId="106DF80C">
                <wp:simplePos x="0" y="0"/>
                <wp:positionH relativeFrom="margin">
                  <wp:posOffset>1630680</wp:posOffset>
                </wp:positionH>
                <wp:positionV relativeFrom="paragraph">
                  <wp:posOffset>734060</wp:posOffset>
                </wp:positionV>
                <wp:extent cx="3023235" cy="411480"/>
                <wp:effectExtent l="95250" t="57150" r="120015" b="160020"/>
                <wp:wrapTopAndBottom/>
                <wp:docPr id="51" name="Text Box 51"/>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862295" w:rsidRPr="00FE7C2A" w:rsidRDefault="00862295" w:rsidP="0086229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خبری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DF5F" id="Text Box 51" o:spid="_x0000_s1036" type="#_x0000_t202" style="position:absolute;left:0;text-align:left;margin-left:128.4pt;margin-top:57.8pt;width:238.05pt;height:3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" fillcolor="#3592cf [3205]" strokecolor="#3592cf [3205]" strokeweight="1pt">
                <v:fill color2="#5da7d8 [2581]" rotate="t" angle="180" colors="0 #0488df;40632f #2296e2;1 #72afeb" focus="100%" type="gradient"/>
                <v:shadow on="t" color="black" opacity="40092f" origin=",.5" offset="0,3pt"/>
                <v:textbox>
                  <w:txbxContent>
                    <w:p w:rsidR="00862295" w:rsidRPr="00FE7C2A" w:rsidRDefault="00862295" w:rsidP="00862295">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خبری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F80613">
        <w:rPr>
          <w:rFonts w:cs="B Mitra"/>
          <w:b w:val="0"/>
          <w:bCs/>
          <w:color w:val="18AFFB" w:themeColor="accent1" w:themeTint="99"/>
          <w:rtl/>
        </w:rPr>
        <w:t xml:space="preserve">بودجه </w:t>
      </w:r>
      <w:r w:rsidRPr="00F80613">
        <w:rPr>
          <w:rFonts w:cs="B Mitra"/>
          <w:b w:val="0"/>
          <w:bCs/>
          <w:color w:val="18AFFB" w:themeColor="accent1" w:themeTint="99"/>
          <w:rtl/>
          <w:lang w:bidi="fa-IR"/>
        </w:rPr>
        <w:t>۱۴۰۰</w:t>
      </w:r>
      <w:r w:rsidRPr="00F80613">
        <w:rPr>
          <w:rFonts w:cs="B Mitra"/>
          <w:b w:val="0"/>
          <w:bCs/>
          <w:color w:val="18AFFB" w:themeColor="accent1" w:themeTint="99"/>
          <w:rtl/>
        </w:rPr>
        <w:t>صنعت آب و برق راهکارها و گره‌گشایی‌های مناسبی داشت/ همکاری مجلس با دولت در جهت رفع ناترازی‌های تولید و مصرف انرژی</w:t>
      </w:r>
    </w:p>
    <w:p w:rsidR="00862295" w:rsidRPr="00BD64D5" w:rsidRDefault="00862295" w:rsidP="00057F64">
      <w:pPr>
        <w:pStyle w:val="Heading2"/>
        <w:bidi/>
        <w:spacing w:after="0"/>
        <w:jc w:val="both"/>
        <w:rPr>
          <w:rFonts w:eastAsia="Times New Roman" w:cs="B Mitra"/>
          <w:b/>
          <w:color w:val="0F0D29" w:themeColor="text1"/>
          <w:sz w:val="24"/>
          <w:szCs w:val="24"/>
        </w:rPr>
      </w:pPr>
      <w:r>
        <w:rPr>
          <w:noProof/>
        </w:rPr>
        <w:drawing>
          <wp:anchor distT="0" distB="0" distL="114300" distR="114300" simplePos="0" relativeHeight="251749376" behindDoc="0" locked="0" layoutInCell="1" allowOverlap="1" wp14:anchorId="65D1ACDA" wp14:editId="37E10A24">
            <wp:simplePos x="0" y="0"/>
            <wp:positionH relativeFrom="margin">
              <wp:posOffset>11430</wp:posOffset>
            </wp:positionH>
            <wp:positionV relativeFrom="paragraph">
              <wp:posOffset>932815</wp:posOffset>
            </wp:positionV>
            <wp:extent cx="2943225" cy="1885950"/>
            <wp:effectExtent l="0" t="0" r="9525" b="0"/>
            <wp:wrapSquare wrapText="bothSides"/>
            <wp:docPr id="52" name="Picture 52" descr="http://news.moe.gov.ir/getmedia/e6892cf7-49b7-49a4-952c-38d1c1ac277c/IMG-20210716-WA0039.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ews.moe.gov.ir/getmedia/e6892cf7-49b7-49a4-952c-38d1c1ac277c/IMG-20210716-WA0039.jpg?width=8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2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4D5">
        <w:rPr>
          <w:rFonts w:cs="B Mitra"/>
          <w:color w:val="0F0D29" w:themeColor="text1"/>
          <w:sz w:val="24"/>
          <w:szCs w:val="24"/>
          <w:rtl/>
        </w:rPr>
        <w:t xml:space="preserve">وزیر نیرو گفت: با همراهی مجلس در بودجه </w:t>
      </w:r>
      <w:r w:rsidRPr="00BD64D5">
        <w:rPr>
          <w:rFonts w:cs="B Mitra"/>
          <w:color w:val="0F0D29" w:themeColor="text1"/>
          <w:sz w:val="24"/>
          <w:szCs w:val="24"/>
          <w:rtl/>
          <w:lang w:bidi="fa-IR"/>
        </w:rPr>
        <w:t>۱۴۰۰</w:t>
      </w:r>
      <w:r w:rsidRPr="00BD64D5">
        <w:rPr>
          <w:rFonts w:cs="B Mitra"/>
          <w:color w:val="0F0D29" w:themeColor="text1"/>
          <w:sz w:val="24"/>
          <w:szCs w:val="24"/>
          <w:rtl/>
        </w:rPr>
        <w:t>صنعت آب و برق، راهکارها و گره‌گشایی‌های مناسبی برای توسعه زیرساخت‌ها و رفع چالش‌های این صنعت صورت گرفت</w:t>
      </w:r>
      <w:r w:rsidR="00057F64">
        <w:rPr>
          <w:rFonts w:cs="B Mitra" w:hint="cs"/>
          <w:color w:val="0F0D29" w:themeColor="text1"/>
          <w:sz w:val="24"/>
          <w:szCs w:val="24"/>
          <w:rtl/>
        </w:rPr>
        <w:t>.</w:t>
      </w:r>
      <w:r w:rsidRPr="00BD64D5">
        <w:t xml:space="preserve"> </w:t>
      </w:r>
    </w:p>
    <w:p w:rsidR="00862295" w:rsidRDefault="00862295" w:rsidP="00720B53">
      <w:pPr>
        <w:bidi/>
        <w:spacing w:line="240" w:lineRule="auto"/>
        <w:jc w:val="both"/>
        <w:rPr>
          <w:rFonts w:cs="B Mitra"/>
          <w:color w:val="0F0D29" w:themeColor="text1"/>
          <w:sz w:val="24"/>
          <w:szCs w:val="24"/>
          <w:rtl/>
        </w:rPr>
      </w:pPr>
      <w:r w:rsidRPr="00BD64D5">
        <w:rPr>
          <w:rFonts w:cs="B Mitra"/>
          <w:color w:val="0F0D29" w:themeColor="text1"/>
          <w:sz w:val="24"/>
          <w:szCs w:val="24"/>
          <w:rtl/>
        </w:rPr>
        <w:t xml:space="preserve">به‌گزارش پایگاه اطلاع‌رسانی وزارت نیرو (پاون)، "رضا اردکانیان" ظهر امروز در حاشیه بازدید رئیس مجلس شورای اسلامی از مرکز راهبری شبکه برق کشور با اشاره به بودجه صنعت آب و برق در سال </w:t>
      </w:r>
      <w:r w:rsidRPr="00BD64D5">
        <w:rPr>
          <w:rFonts w:cs="B Mitra"/>
          <w:color w:val="0F0D29" w:themeColor="text1"/>
          <w:sz w:val="24"/>
          <w:szCs w:val="24"/>
          <w:rtl/>
          <w:lang w:bidi="fa-IR"/>
        </w:rPr>
        <w:t>۱۴۰۰</w:t>
      </w:r>
      <w:r w:rsidRPr="00BD64D5">
        <w:rPr>
          <w:rFonts w:cs="B Mitra"/>
          <w:color w:val="0F0D29" w:themeColor="text1"/>
          <w:sz w:val="24"/>
          <w:szCs w:val="24"/>
          <w:rtl/>
        </w:rPr>
        <w:t xml:space="preserve"> گفت: بیش از اینکه منابع مالی در اختیار این صنعت قرار بگیرد، راهکارها و گره‌گشایی‌های مناسبی صورت گرفته که امیدوار هستیم دولت سیزدهم با عملکرد خود طی امسال موجب تثبیت مواد و احکام سند بودجه در سال‌های آتی شود</w:t>
      </w:r>
      <w:r w:rsidRPr="00BD64D5">
        <w:rPr>
          <w:rFonts w:cs="B Mitra"/>
          <w:color w:val="0F0D29" w:themeColor="text1"/>
          <w:sz w:val="24"/>
          <w:szCs w:val="24"/>
        </w:rPr>
        <w:t>.</w:t>
      </w:r>
    </w:p>
    <w:p w:rsidR="00862295" w:rsidRDefault="00862295" w:rsidP="00720B53">
      <w:pPr>
        <w:bidi/>
        <w:spacing w:line="240" w:lineRule="auto"/>
        <w:jc w:val="both"/>
        <w:rPr>
          <w:rFonts w:cs="B Mitra"/>
          <w:color w:val="0F0D29" w:themeColor="text1"/>
          <w:sz w:val="24"/>
          <w:szCs w:val="24"/>
          <w:rtl/>
        </w:rPr>
      </w:pPr>
      <w:r w:rsidRPr="00BD64D5">
        <w:rPr>
          <w:rFonts w:cs="B Mitra"/>
          <w:color w:val="0F0D29" w:themeColor="text1"/>
          <w:sz w:val="24"/>
          <w:szCs w:val="24"/>
          <w:rtl/>
        </w:rPr>
        <w:t xml:space="preserve">وی با بیان اینکه ناترازی تولید و مصرف برق در تابستان </w:t>
      </w:r>
      <w:r w:rsidRPr="00BD64D5">
        <w:rPr>
          <w:rFonts w:cs="B Mitra"/>
          <w:color w:val="0F0D29" w:themeColor="text1"/>
          <w:sz w:val="24"/>
          <w:szCs w:val="24"/>
          <w:rtl/>
          <w:lang w:bidi="fa-IR"/>
        </w:rPr>
        <w:t>۱۴۰۰</w:t>
      </w:r>
      <w:r w:rsidRPr="00BD64D5">
        <w:rPr>
          <w:rFonts w:cs="B Mitra"/>
          <w:color w:val="0F0D29" w:themeColor="text1"/>
          <w:sz w:val="24"/>
          <w:szCs w:val="24"/>
        </w:rPr>
        <w:t xml:space="preserve"> </w:t>
      </w:r>
      <w:r w:rsidRPr="00BD64D5">
        <w:rPr>
          <w:rFonts w:cs="B Mitra"/>
          <w:color w:val="0F0D29" w:themeColor="text1"/>
          <w:sz w:val="24"/>
          <w:szCs w:val="24"/>
          <w:rtl/>
        </w:rPr>
        <w:t xml:space="preserve">به </w:t>
      </w:r>
      <w:r w:rsidRPr="00BD64D5">
        <w:rPr>
          <w:rFonts w:cs="B Mitra"/>
          <w:color w:val="0F0D29" w:themeColor="text1"/>
          <w:sz w:val="24"/>
          <w:szCs w:val="24"/>
          <w:rtl/>
          <w:lang w:bidi="fa-IR"/>
        </w:rPr>
        <w:t>۱۲</w:t>
      </w:r>
      <w:r w:rsidRPr="00BD64D5">
        <w:rPr>
          <w:rFonts w:cs="B Mitra"/>
          <w:color w:val="0F0D29" w:themeColor="text1"/>
          <w:sz w:val="24"/>
          <w:szCs w:val="24"/>
          <w:rtl/>
        </w:rPr>
        <w:t xml:space="preserve"> هزار مگاوات رسید، اظهار کرد: افزایش بی‌سابقه مصرف برق به دلیل رشد مصرف صنایع بزرگ به میزان </w:t>
      </w:r>
      <w:r w:rsidRPr="00BD64D5">
        <w:rPr>
          <w:rFonts w:cs="B Mitra"/>
          <w:color w:val="0F0D29" w:themeColor="text1"/>
          <w:sz w:val="24"/>
          <w:szCs w:val="24"/>
          <w:rtl/>
          <w:lang w:bidi="fa-IR"/>
        </w:rPr>
        <w:t>۱۵۰۰</w:t>
      </w:r>
      <w:r w:rsidRPr="00BD64D5">
        <w:rPr>
          <w:rFonts w:cs="B Mitra"/>
          <w:color w:val="0F0D29" w:themeColor="text1"/>
          <w:sz w:val="24"/>
          <w:szCs w:val="24"/>
          <w:rtl/>
        </w:rPr>
        <w:t xml:space="preserve"> مگاوات، استخراج رمز ارز با مصرف بیش از 2 هزار مگاوات، افزایش بی‌سابقه دما، خشکسالی بی‌سابقه که باعث کاهش بارندگی‌ها و خروج بیش از نیمی از نیروگاه‌های برق آبی از مدار تولید، از جمله عوامل ناترازی تولید و مصرف برق است</w:t>
      </w:r>
      <w:r w:rsidRPr="00BD64D5">
        <w:rPr>
          <w:rFonts w:cs="B Mitra"/>
          <w:color w:val="0F0D29" w:themeColor="text1"/>
          <w:sz w:val="24"/>
          <w:szCs w:val="24"/>
        </w:rPr>
        <w:t>.</w:t>
      </w:r>
    </w:p>
    <w:p w:rsidR="00862295" w:rsidRDefault="00862295" w:rsidP="00057F64">
      <w:pPr>
        <w:bidi/>
        <w:spacing w:line="240" w:lineRule="auto"/>
        <w:jc w:val="both"/>
        <w:rPr>
          <w:rFonts w:cs="B Mitra"/>
          <w:color w:val="0F0D29" w:themeColor="text1"/>
          <w:sz w:val="24"/>
          <w:szCs w:val="24"/>
          <w:rtl/>
        </w:rPr>
      </w:pPr>
      <w:r w:rsidRPr="00BD64D5">
        <w:rPr>
          <w:rFonts w:cs="B Mitra"/>
          <w:color w:val="0F0D29" w:themeColor="text1"/>
          <w:sz w:val="24"/>
          <w:szCs w:val="24"/>
          <w:rtl/>
        </w:rPr>
        <w:t>وزیر نیرو با اشاره به برنامه</w:t>
      </w:r>
      <w:r w:rsidR="00057F64">
        <w:rPr>
          <w:rFonts w:cs="B Mitra" w:hint="cs"/>
          <w:color w:val="0F0D29" w:themeColor="text1"/>
          <w:sz w:val="24"/>
          <w:szCs w:val="24"/>
          <w:rtl/>
        </w:rPr>
        <w:t>‌</w:t>
      </w:r>
      <w:r w:rsidRPr="00BD64D5">
        <w:rPr>
          <w:rFonts w:cs="B Mitra"/>
          <w:color w:val="0F0D29" w:themeColor="text1"/>
          <w:sz w:val="24"/>
          <w:szCs w:val="24"/>
          <w:rtl/>
        </w:rPr>
        <w:t xml:space="preserve">ریزی‌های متعدد برای گذر از پیک برق تابستان خاطرنشان کرد: امسال </w:t>
      </w:r>
      <w:r w:rsidRPr="00BD64D5">
        <w:rPr>
          <w:rFonts w:cs="B Mitra"/>
          <w:color w:val="0F0D29" w:themeColor="text1"/>
          <w:sz w:val="24"/>
          <w:szCs w:val="24"/>
          <w:rtl/>
          <w:lang w:bidi="fa-IR"/>
        </w:rPr>
        <w:t>۴۵</w:t>
      </w:r>
      <w:r w:rsidRPr="00BD64D5">
        <w:rPr>
          <w:rFonts w:cs="B Mitra"/>
          <w:color w:val="0F0D29" w:themeColor="text1"/>
          <w:sz w:val="24"/>
          <w:szCs w:val="24"/>
          <w:rtl/>
        </w:rPr>
        <w:t xml:space="preserve"> برنامه عملیاتی برای گذر از پیک داشتیم که به اجرا در آمد اما به‌دلیل افزایش ناترازی تولید و مصرف برق، فشار زیادی به شبکه وارد شد</w:t>
      </w:r>
      <w:r w:rsidRPr="00BD64D5">
        <w:rPr>
          <w:rFonts w:cs="B Mitra"/>
          <w:color w:val="0F0D29" w:themeColor="text1"/>
          <w:sz w:val="24"/>
          <w:szCs w:val="24"/>
        </w:rPr>
        <w:t>.</w:t>
      </w:r>
    </w:p>
    <w:p w:rsidR="00862295" w:rsidRDefault="00862295" w:rsidP="00720B53">
      <w:pPr>
        <w:bidi/>
        <w:spacing w:line="240" w:lineRule="auto"/>
        <w:jc w:val="both"/>
        <w:rPr>
          <w:rFonts w:cs="B Mitra"/>
          <w:color w:val="0F0D29" w:themeColor="text1"/>
          <w:sz w:val="24"/>
          <w:szCs w:val="24"/>
          <w:rtl/>
        </w:rPr>
      </w:pPr>
      <w:r w:rsidRPr="00BD64D5">
        <w:rPr>
          <w:rFonts w:cs="B Mitra"/>
          <w:color w:val="0F0D29" w:themeColor="text1"/>
          <w:sz w:val="24"/>
          <w:szCs w:val="24"/>
          <w:rtl/>
        </w:rPr>
        <w:t xml:space="preserve">وی با قدردانی از همکاری بخش صنعت و کشاورزی یادآور شد: میزان همکاری صنایع و کشاورزان با طرح‌های مدیریت بار از </w:t>
      </w:r>
      <w:r w:rsidRPr="00BD64D5">
        <w:rPr>
          <w:rFonts w:cs="B Mitra"/>
          <w:color w:val="0F0D29" w:themeColor="text1"/>
          <w:sz w:val="24"/>
          <w:szCs w:val="24"/>
          <w:rtl/>
          <w:lang w:bidi="fa-IR"/>
        </w:rPr>
        <w:t>۶۵</w:t>
      </w:r>
      <w:r w:rsidRPr="00BD64D5">
        <w:rPr>
          <w:rFonts w:cs="B Mitra"/>
          <w:color w:val="0F0D29" w:themeColor="text1"/>
          <w:sz w:val="24"/>
          <w:szCs w:val="24"/>
          <w:rtl/>
        </w:rPr>
        <w:t xml:space="preserve"> درصد در سال گذشته به </w:t>
      </w:r>
      <w:r w:rsidRPr="00BD64D5">
        <w:rPr>
          <w:rFonts w:cs="B Mitra"/>
          <w:color w:val="0F0D29" w:themeColor="text1"/>
          <w:sz w:val="24"/>
          <w:szCs w:val="24"/>
          <w:rtl/>
          <w:lang w:bidi="fa-IR"/>
        </w:rPr>
        <w:t>۷۷.۸</w:t>
      </w:r>
      <w:r w:rsidRPr="00BD64D5">
        <w:rPr>
          <w:rFonts w:cs="B Mitra"/>
          <w:color w:val="0F0D29" w:themeColor="text1"/>
          <w:sz w:val="24"/>
          <w:szCs w:val="24"/>
          <w:rtl/>
        </w:rPr>
        <w:t xml:space="preserve"> درصد در سال جاری رسید که باعث مدیریت بار به میزان </w:t>
      </w:r>
      <w:r w:rsidRPr="00BD64D5">
        <w:rPr>
          <w:rFonts w:cs="B Mitra"/>
          <w:color w:val="0F0D29" w:themeColor="text1"/>
          <w:sz w:val="24"/>
          <w:szCs w:val="24"/>
          <w:rtl/>
          <w:lang w:bidi="fa-IR"/>
        </w:rPr>
        <w:t>۶۵۰۰</w:t>
      </w:r>
      <w:r w:rsidRPr="00BD64D5">
        <w:rPr>
          <w:rFonts w:cs="B Mitra"/>
          <w:color w:val="0F0D29" w:themeColor="text1"/>
          <w:sz w:val="24"/>
          <w:szCs w:val="24"/>
          <w:rtl/>
        </w:rPr>
        <w:t xml:space="preserve"> مگاوات شد</w:t>
      </w:r>
      <w:r w:rsidRPr="00BD64D5">
        <w:rPr>
          <w:rFonts w:cs="B Mitra"/>
          <w:color w:val="0F0D29" w:themeColor="text1"/>
          <w:sz w:val="24"/>
          <w:szCs w:val="24"/>
        </w:rPr>
        <w:t>.</w:t>
      </w:r>
    </w:p>
    <w:p w:rsidR="00862295" w:rsidRDefault="00862295" w:rsidP="00720B53">
      <w:pPr>
        <w:bidi/>
        <w:spacing w:line="240" w:lineRule="auto"/>
        <w:jc w:val="both"/>
        <w:rPr>
          <w:rFonts w:cs="B Mitra"/>
          <w:color w:val="0F0D29" w:themeColor="text1"/>
          <w:sz w:val="24"/>
          <w:szCs w:val="24"/>
          <w:rtl/>
        </w:rPr>
      </w:pPr>
      <w:r w:rsidRPr="00BD64D5">
        <w:rPr>
          <w:rFonts w:cs="B Mitra"/>
          <w:color w:val="0F0D29" w:themeColor="text1"/>
          <w:sz w:val="24"/>
          <w:szCs w:val="24"/>
          <w:rtl/>
        </w:rPr>
        <w:t xml:space="preserve">فرمانده مدیریت تامین برق کشور با اشاره به کشف مراکز غیرمجاز استخراج رمز ارز نیز خاطرنشان کرد: تا کنون </w:t>
      </w:r>
      <w:r w:rsidRPr="00BD64D5">
        <w:rPr>
          <w:rFonts w:cs="B Mitra"/>
          <w:color w:val="0F0D29" w:themeColor="text1"/>
          <w:sz w:val="24"/>
          <w:szCs w:val="24"/>
          <w:rtl/>
          <w:lang w:bidi="fa-IR"/>
        </w:rPr>
        <w:t>۴۰۵۷</w:t>
      </w:r>
      <w:r w:rsidRPr="00BD64D5">
        <w:rPr>
          <w:rFonts w:cs="B Mitra"/>
          <w:color w:val="0F0D29" w:themeColor="text1"/>
          <w:sz w:val="24"/>
          <w:szCs w:val="24"/>
          <w:rtl/>
        </w:rPr>
        <w:t xml:space="preserve"> مرکز غیرمجاز استخراج رمز ارز کشف و جمع‌آوری شده که برای تولید این میزان مصرف برق و رساندن آن به محل مصرف، باید نیروگاهی به بزرگی </w:t>
      </w:r>
      <w:r w:rsidRPr="00BD64D5">
        <w:rPr>
          <w:rFonts w:cs="B Mitra"/>
          <w:color w:val="0F0D29" w:themeColor="text1"/>
          <w:sz w:val="24"/>
          <w:szCs w:val="24"/>
          <w:rtl/>
          <w:lang w:bidi="fa-IR"/>
        </w:rPr>
        <w:t>۸۰۰</w:t>
      </w:r>
      <w:r w:rsidRPr="00BD64D5">
        <w:rPr>
          <w:rFonts w:cs="B Mitra"/>
          <w:color w:val="0F0D29" w:themeColor="text1"/>
          <w:sz w:val="24"/>
          <w:szCs w:val="24"/>
          <w:rtl/>
        </w:rPr>
        <w:t xml:space="preserve"> مگاوات احداث می‌شد</w:t>
      </w:r>
      <w:r w:rsidRPr="00BD64D5">
        <w:rPr>
          <w:rFonts w:cs="B Mitra"/>
          <w:color w:val="0F0D29" w:themeColor="text1"/>
          <w:sz w:val="24"/>
          <w:szCs w:val="24"/>
        </w:rPr>
        <w:t>.</w:t>
      </w:r>
      <w:r w:rsidRPr="00BD64D5">
        <w:rPr>
          <w:rFonts w:cs="B Mitra"/>
          <w:color w:val="0F0D29" w:themeColor="text1"/>
          <w:sz w:val="24"/>
          <w:szCs w:val="24"/>
        </w:rPr>
        <w:br/>
      </w:r>
      <w:r w:rsidRPr="00BD64D5">
        <w:rPr>
          <w:rFonts w:cs="B Mitra"/>
          <w:color w:val="0F0D29" w:themeColor="text1"/>
          <w:sz w:val="24"/>
          <w:szCs w:val="24"/>
          <w:rtl/>
        </w:rPr>
        <w:t>وزیر نیرو در این بازدید از رئیس مجلس درخواست کرد تا مجلس در همکاری با دولت در جهت رفع ناترازی‌های تولید و مصرف انرژی و موضوع تعرفه‌ها اقدام جدی و عملی را انجام دهد</w:t>
      </w:r>
      <w:r w:rsidRPr="00BD64D5">
        <w:rPr>
          <w:rFonts w:cs="B Mitra"/>
          <w:color w:val="0F0D29" w:themeColor="text1"/>
          <w:sz w:val="24"/>
          <w:szCs w:val="24"/>
        </w:rPr>
        <w:t>.</w:t>
      </w:r>
    </w:p>
    <w:p w:rsidR="00862295" w:rsidRPr="00BD64D5" w:rsidRDefault="00862295" w:rsidP="00720B53">
      <w:pPr>
        <w:bidi/>
        <w:spacing w:line="240" w:lineRule="auto"/>
        <w:jc w:val="both"/>
        <w:rPr>
          <w:rFonts w:cs="B Mitra"/>
          <w:color w:val="0F0D29" w:themeColor="text1"/>
          <w:sz w:val="24"/>
          <w:szCs w:val="24"/>
        </w:rPr>
      </w:pPr>
      <w:r w:rsidRPr="00BD64D5">
        <w:rPr>
          <w:rFonts w:cs="B Mitra"/>
          <w:color w:val="0F0D29" w:themeColor="text1"/>
          <w:sz w:val="24"/>
          <w:szCs w:val="24"/>
          <w:rtl/>
        </w:rPr>
        <w:t>گفتنی است، "محمدباقر قالیباف" رئیس مجلس شورای اسلامی ظهر امروز (جمعه) در پی دعوت وزیر نیرو، از مرکز راهبری شبکه برق کشور و مرکز پایش صنعت برق بازدید کرد. "رضا اردکانیان" در این بازدید گزارشی از مدیریت برق کشور و ساز و کارهای برنامه‌ریزی شده برای تامین برق در تابستان امسال ارائه کرد</w:t>
      </w:r>
      <w:r w:rsidRPr="00BD64D5">
        <w:rPr>
          <w:rFonts w:cs="B Mitra"/>
          <w:color w:val="0F0D29" w:themeColor="text1"/>
          <w:sz w:val="24"/>
          <w:szCs w:val="24"/>
        </w:rPr>
        <w:t>.</w:t>
      </w:r>
    </w:p>
    <w:p w:rsidR="00ED35F1" w:rsidRPr="0075715C" w:rsidRDefault="00ED35F1" w:rsidP="00ED35F1">
      <w:pPr>
        <w:pStyle w:val="Heading1"/>
        <w:jc w:val="center"/>
        <w:rPr>
          <w:rStyle w:val="Strong"/>
          <w:rFonts w:cs="B Mitra"/>
          <w:color w:val="18AFFB" w:themeColor="accent1" w:themeTint="99"/>
        </w:rPr>
      </w:pPr>
      <w:r w:rsidRPr="0075715C">
        <w:rPr>
          <w:rStyle w:val="Strong"/>
          <w:rFonts w:cs="B Mitra"/>
          <w:noProof/>
          <w:color w:val="18AFFB" w:themeColor="accent1" w:themeTint="99"/>
        </w:rPr>
        <w:lastRenderedPageBreak/>
        <mc:AlternateContent>
          <mc:Choice Requires="wps">
            <w:drawing>
              <wp:anchor distT="0" distB="0" distL="114300" distR="114300" simplePos="0" relativeHeight="251704320" behindDoc="0" locked="0" layoutInCell="1" allowOverlap="1" wp14:anchorId="7D3304C7" wp14:editId="294B394F">
                <wp:simplePos x="0" y="0"/>
                <wp:positionH relativeFrom="margin">
                  <wp:posOffset>1770380</wp:posOffset>
                </wp:positionH>
                <wp:positionV relativeFrom="paragraph">
                  <wp:posOffset>403225</wp:posOffset>
                </wp:positionV>
                <wp:extent cx="3023235" cy="411480"/>
                <wp:effectExtent l="95250" t="57150" r="120015" b="160020"/>
                <wp:wrapTopAndBottom/>
                <wp:docPr id="12" name="Text Box 12"/>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4171C8" w:rsidRPr="00FE7C2A" w:rsidRDefault="004171C8" w:rsidP="00ED35F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ایلنا</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304C7" id="Text Box 12" o:spid="_x0000_s1037" type="#_x0000_t202" style="position:absolute;left:0;text-align:left;margin-left:139.4pt;margin-top:31.75pt;width:238.05pt;height:32.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" fillcolor="#3592cf [3205]" strokecolor="#3592cf [3205]" strokeweight="1pt">
                <v:fill color2="#5da7d8 [2581]" rotate="t" angle="180" colors="0 #0488df;40632f #2296e2;1 #72afeb" focus="100%" type="gradient"/>
                <v:shadow on="t" color="black" opacity="40092f" origin=",.5" offset="0,3pt"/>
                <v:textbox>
                  <w:txbxContent>
                    <w:p w:rsidR="004171C8" w:rsidRPr="00FE7C2A" w:rsidRDefault="004171C8" w:rsidP="00ED35F1">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ایلنا</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hyperlink r:id="rId24" w:tgtFrame="_blank" w:tooltip="باید تصمیمات شجاعانه در حوزه قیمت‌گذاری انرژی گرفته شود" w:history="1">
        <w:r w:rsidRPr="0075715C">
          <w:rPr>
            <w:rStyle w:val="Strong"/>
            <w:rFonts w:cs="B Mitra"/>
            <w:color w:val="18AFFB" w:themeColor="accent1" w:themeTint="99"/>
            <w:rtl/>
          </w:rPr>
          <w:t xml:space="preserve">باید تصمیمات شجاعانه در حوزه قیمت‌گذاری انرژی گرفته شود </w:t>
        </w:r>
      </w:hyperlink>
    </w:p>
    <w:p w:rsidR="00ED35F1" w:rsidRPr="0075715C" w:rsidRDefault="00050BCD" w:rsidP="00A178BA">
      <w:pPr>
        <w:pStyle w:val="Heading1"/>
        <w:bidi/>
        <w:spacing w:before="0" w:after="0" w:line="240" w:lineRule="auto"/>
        <w:jc w:val="both"/>
        <w:rPr>
          <w:rFonts w:cs="B Mitra"/>
          <w:color w:val="0F0D29" w:themeColor="text1"/>
          <w:sz w:val="24"/>
          <w:szCs w:val="24"/>
          <w:rtl/>
        </w:rPr>
      </w:pPr>
      <w:r>
        <w:rPr>
          <w:rFonts w:cs="B Mitra"/>
          <w:noProof/>
          <w:color w:val="0F0D29" w:themeColor="text1"/>
          <w:sz w:val="24"/>
          <w:szCs w:val="24"/>
          <w:rtl/>
        </w:rPr>
        <w:drawing>
          <wp:anchor distT="0" distB="0" distL="114300" distR="114300" simplePos="0" relativeHeight="251705344" behindDoc="0" locked="0" layoutInCell="1" allowOverlap="1" wp14:anchorId="45E25EA5" wp14:editId="1855BCB5">
            <wp:simplePos x="0" y="0"/>
            <wp:positionH relativeFrom="margin">
              <wp:posOffset>19050</wp:posOffset>
            </wp:positionH>
            <wp:positionV relativeFrom="paragraph">
              <wp:posOffset>851535</wp:posOffset>
            </wp:positionV>
            <wp:extent cx="3009900" cy="20059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قالیباف.jpg"/>
                    <pic:cNvPicPr/>
                  </pic:nvPicPr>
                  <pic:blipFill>
                    <a:blip r:embed="rId25">
                      <a:extLst>
                        <a:ext uri="{28A0092B-C50C-407E-A947-70E740481C1C}">
                          <a14:useLocalDpi xmlns:a14="http://schemas.microsoft.com/office/drawing/2010/main" val="0"/>
                        </a:ext>
                      </a:extLst>
                    </a:blip>
                    <a:stretch>
                      <a:fillRect/>
                    </a:stretch>
                  </pic:blipFill>
                  <pic:spPr>
                    <a:xfrm>
                      <a:off x="0" y="0"/>
                      <a:ext cx="3009900" cy="2005965"/>
                    </a:xfrm>
                    <a:prstGeom prst="rect">
                      <a:avLst/>
                    </a:prstGeom>
                  </pic:spPr>
                </pic:pic>
              </a:graphicData>
            </a:graphic>
            <wp14:sizeRelH relativeFrom="margin">
              <wp14:pctWidth>0</wp14:pctWidth>
            </wp14:sizeRelH>
            <wp14:sizeRelV relativeFrom="margin">
              <wp14:pctHeight>0</wp14:pctHeight>
            </wp14:sizeRelV>
          </wp:anchor>
        </w:drawing>
      </w:r>
      <w:r w:rsidR="00ED35F1" w:rsidRPr="0075715C">
        <w:rPr>
          <w:rFonts w:cs="B Mitra"/>
          <w:color w:val="0F0D29" w:themeColor="text1"/>
          <w:sz w:val="24"/>
          <w:szCs w:val="24"/>
          <w:rtl/>
        </w:rPr>
        <w:t>رئیس مجلس شورای اسلامی گفت: باید تصمیمات شجاعانه گرفته شود که موضوع قیمت‌گذاری انرژی یکی از این مسائل است. همه می‌دانیم اگر قیمت‌گذاری حل نشود و دستوری بخواهیم اقدام کنیم مشکلات عدیده‌ای برای کشور ایجاد خواهد شد</w:t>
      </w:r>
    </w:p>
    <w:p w:rsidR="00ED35F1" w:rsidRPr="0075715C" w:rsidRDefault="00ED35F1" w:rsidP="003835A8">
      <w:pPr>
        <w:bidi/>
        <w:spacing w:line="240" w:lineRule="auto"/>
        <w:jc w:val="both"/>
        <w:rPr>
          <w:rFonts w:ascii="Times New Roman" w:eastAsia="Times New Roman" w:hAnsi="Times New Roman" w:cs="B Mitra"/>
          <w:b w:val="0"/>
          <w:color w:val="0F0D29" w:themeColor="text1"/>
          <w:sz w:val="24"/>
          <w:szCs w:val="24"/>
        </w:rPr>
      </w:pPr>
      <w:r w:rsidRPr="0075715C">
        <w:rPr>
          <w:rFonts w:ascii="Times New Roman" w:eastAsia="Times New Roman" w:hAnsi="Times New Roman" w:cs="B Mitra"/>
          <w:b w:val="0"/>
          <w:color w:val="0F0D29" w:themeColor="text1"/>
          <w:sz w:val="24"/>
          <w:szCs w:val="24"/>
          <w:rtl/>
        </w:rPr>
        <w:t>به گزارش ایلنا از وزارت نیرو،</w:t>
      </w:r>
      <w:r w:rsidRPr="0075715C">
        <w:rPr>
          <w:rFonts w:ascii="Cambria" w:eastAsia="Times New Roman" w:hAnsi="Cambria" w:cs="Cambria" w:hint="cs"/>
          <w:b w:val="0"/>
          <w:color w:val="0F0D29" w:themeColor="text1"/>
          <w:sz w:val="24"/>
          <w:szCs w:val="24"/>
          <w:rtl/>
        </w:rPr>
        <w:t> </w:t>
      </w:r>
      <w:r w:rsidR="003835A8">
        <w:rPr>
          <w:rFonts w:ascii="Times New Roman" w:eastAsia="Times New Roman" w:hAnsi="Times New Roman" w:cs="B Mitra"/>
          <w:b w:val="0"/>
          <w:color w:val="0F0D29" w:themeColor="text1"/>
          <w:sz w:val="24"/>
          <w:szCs w:val="24"/>
          <w:rtl/>
        </w:rPr>
        <w:t>"</w:t>
      </w:r>
      <w:r w:rsidRPr="0075715C">
        <w:rPr>
          <w:rFonts w:ascii="Times New Roman" w:eastAsia="Times New Roman" w:hAnsi="Times New Roman" w:cs="B Mitra" w:hint="cs"/>
          <w:b w:val="0"/>
          <w:color w:val="0F0D29" w:themeColor="text1"/>
          <w:sz w:val="24"/>
          <w:szCs w:val="24"/>
          <w:rtl/>
        </w:rPr>
        <w:t>محمدباقر</w:t>
      </w:r>
      <w:r w:rsidRPr="0075715C">
        <w:rPr>
          <w:rFonts w:ascii="Times New Roman" w:eastAsia="Times New Roman" w:hAnsi="Times New Roman" w:cs="B Mitra"/>
          <w:b w:val="0"/>
          <w:color w:val="0F0D29" w:themeColor="text1"/>
          <w:sz w:val="24"/>
          <w:szCs w:val="24"/>
          <w:rtl/>
        </w:rPr>
        <w:t xml:space="preserve"> قالیباف"</w:t>
      </w:r>
      <w:r w:rsidRPr="0075715C">
        <w:rPr>
          <w:rFonts w:ascii="Cambria" w:eastAsia="Times New Roman" w:hAnsi="Cambria" w:cs="Cambria" w:hint="cs"/>
          <w:b w:val="0"/>
          <w:color w:val="0F0D29" w:themeColor="text1"/>
          <w:sz w:val="24"/>
          <w:szCs w:val="24"/>
          <w:rtl/>
        </w:rPr>
        <w:t> </w:t>
      </w:r>
      <w:r w:rsidRPr="0075715C">
        <w:rPr>
          <w:rFonts w:ascii="Times New Roman" w:eastAsia="Times New Roman" w:hAnsi="Times New Roman" w:cs="B Mitra" w:hint="cs"/>
          <w:b w:val="0"/>
          <w:color w:val="0F0D29" w:themeColor="text1"/>
          <w:sz w:val="24"/>
          <w:szCs w:val="24"/>
          <w:rtl/>
        </w:rPr>
        <w:t>رئیس</w:t>
      </w:r>
      <w:r w:rsidRPr="0075715C">
        <w:rPr>
          <w:rFonts w:ascii="Times New Roman" w:eastAsia="Times New Roman" w:hAnsi="Times New Roman" w:cs="B Mitra"/>
          <w:b w:val="0"/>
          <w:color w:val="0F0D29" w:themeColor="text1"/>
          <w:sz w:val="24"/>
          <w:szCs w:val="24"/>
          <w:rtl/>
        </w:rPr>
        <w:t xml:space="preserve"> </w:t>
      </w:r>
      <w:r w:rsidRPr="0075715C">
        <w:rPr>
          <w:rFonts w:ascii="Times New Roman" w:eastAsia="Times New Roman" w:hAnsi="Times New Roman" w:cs="B Mitra" w:hint="cs"/>
          <w:b w:val="0"/>
          <w:color w:val="0F0D29" w:themeColor="text1"/>
          <w:sz w:val="24"/>
          <w:szCs w:val="24"/>
          <w:rtl/>
        </w:rPr>
        <w:t>مجلس</w:t>
      </w:r>
      <w:r w:rsidRPr="0075715C">
        <w:rPr>
          <w:rFonts w:ascii="Times New Roman" w:eastAsia="Times New Roman" w:hAnsi="Times New Roman" w:cs="B Mitra"/>
          <w:b w:val="0"/>
          <w:color w:val="0F0D29" w:themeColor="text1"/>
          <w:sz w:val="24"/>
          <w:szCs w:val="24"/>
          <w:rtl/>
        </w:rPr>
        <w:t xml:space="preserve"> </w:t>
      </w:r>
      <w:r w:rsidRPr="0075715C">
        <w:rPr>
          <w:rFonts w:ascii="Times New Roman" w:eastAsia="Times New Roman" w:hAnsi="Times New Roman" w:cs="B Mitra" w:hint="cs"/>
          <w:b w:val="0"/>
          <w:color w:val="0F0D29" w:themeColor="text1"/>
          <w:sz w:val="24"/>
          <w:szCs w:val="24"/>
          <w:rtl/>
        </w:rPr>
        <w:t>شورای</w:t>
      </w:r>
      <w:r w:rsidRPr="0075715C">
        <w:rPr>
          <w:rFonts w:ascii="Times New Roman" w:eastAsia="Times New Roman" w:hAnsi="Times New Roman" w:cs="B Mitra"/>
          <w:b w:val="0"/>
          <w:color w:val="0F0D29" w:themeColor="text1"/>
          <w:sz w:val="24"/>
          <w:szCs w:val="24"/>
          <w:rtl/>
        </w:rPr>
        <w:t xml:space="preserve"> اسلامی ظهر امروز (جمعه، 25 تیرماه) که به دعوت وزیر نیرو در مرکز راهبری شبکه برق کشور و ستاد فرماندهی راهبری اوج بار تابستان 1400 حضور یافته بود، ضمن تقدیر از زحمات و تلاش همه مد</w:t>
      </w:r>
      <w:r w:rsidR="003835A8">
        <w:rPr>
          <w:rFonts w:ascii="Times New Roman" w:eastAsia="Times New Roman" w:hAnsi="Times New Roman" w:cs="B Mitra"/>
          <w:b w:val="0"/>
          <w:color w:val="0F0D29" w:themeColor="text1"/>
          <w:sz w:val="24"/>
          <w:szCs w:val="24"/>
          <w:rtl/>
        </w:rPr>
        <w:t>یران و کارکنان صنعت برق کشور گف</w:t>
      </w:r>
      <w:r w:rsidR="003835A8">
        <w:rPr>
          <w:rFonts w:ascii="Times New Roman" w:eastAsia="Times New Roman" w:hAnsi="Times New Roman" w:cs="B Mitra" w:hint="cs"/>
          <w:b w:val="0"/>
          <w:color w:val="0F0D29" w:themeColor="text1"/>
          <w:sz w:val="24"/>
          <w:szCs w:val="24"/>
          <w:rtl/>
        </w:rPr>
        <w:t xml:space="preserve">ت: </w:t>
      </w:r>
      <w:r w:rsidRPr="0075715C">
        <w:rPr>
          <w:rFonts w:ascii="Times New Roman" w:eastAsia="Times New Roman" w:hAnsi="Times New Roman" w:cs="B Mitra"/>
          <w:b w:val="0"/>
          <w:color w:val="0F0D29" w:themeColor="text1"/>
          <w:sz w:val="24"/>
          <w:szCs w:val="24"/>
          <w:rtl/>
        </w:rPr>
        <w:t>فعالیت این صنعت کاری پرزحمت محسوب می‌شود و این حوزه نقش کلیدی در امنیت، سلامت، اقتصاد، معیشت و ... دارد، زیرا خدمات آن پایه‌ای و اساسی است</w:t>
      </w:r>
      <w:r w:rsidRPr="0075715C">
        <w:rPr>
          <w:rFonts w:ascii="Times New Roman" w:eastAsia="Times New Roman" w:hAnsi="Times New Roman" w:cs="B Mitra"/>
          <w:b w:val="0"/>
          <w:color w:val="0F0D29" w:themeColor="text1"/>
          <w:sz w:val="24"/>
          <w:szCs w:val="24"/>
        </w:rPr>
        <w:t>.</w:t>
      </w:r>
      <w:r>
        <w:rPr>
          <w:rFonts w:ascii="Times New Roman" w:eastAsia="Times New Roman" w:hAnsi="Times New Roman" w:cs="B Mitra" w:hint="cs"/>
          <w:b w:val="0"/>
          <w:color w:val="0F0D29" w:themeColor="text1"/>
          <w:sz w:val="24"/>
          <w:szCs w:val="24"/>
          <w:rtl/>
        </w:rPr>
        <w:t xml:space="preserve"> </w:t>
      </w:r>
      <w:r w:rsidRPr="0075715C">
        <w:rPr>
          <w:rFonts w:ascii="Times New Roman" w:eastAsia="Times New Roman" w:hAnsi="Times New Roman" w:cs="B Mitra"/>
          <w:b w:val="0"/>
          <w:color w:val="0F0D29" w:themeColor="text1"/>
          <w:sz w:val="24"/>
          <w:szCs w:val="24"/>
          <w:rtl/>
        </w:rPr>
        <w:t>رئیس مجلس شورای اسلامی با اشاره به اینکه این روزها مردم از موضوع قطعی برق ناراحت هستند و مطالبه این موضوع به حق است، اظهار کرد: این موضوع با حضور وزیر نیرو در جلسات صحن علنی مجلس و کمیسیون‌ها به صورت دقیق بررسی شده است</w:t>
      </w:r>
      <w:r w:rsidRPr="0075715C">
        <w:rPr>
          <w:rFonts w:ascii="Times New Roman" w:eastAsia="Times New Roman" w:hAnsi="Times New Roman" w:cs="B Mitra"/>
          <w:b w:val="0"/>
          <w:color w:val="0F0D29" w:themeColor="text1"/>
          <w:sz w:val="24"/>
          <w:szCs w:val="24"/>
        </w:rPr>
        <w:t>.</w:t>
      </w:r>
    </w:p>
    <w:p w:rsidR="00ED35F1" w:rsidRPr="0075715C" w:rsidRDefault="00ED35F1" w:rsidP="00720B53">
      <w:pPr>
        <w:bidi/>
        <w:spacing w:line="240" w:lineRule="auto"/>
        <w:jc w:val="both"/>
        <w:rPr>
          <w:rFonts w:ascii="Times New Roman" w:eastAsia="Times New Roman" w:hAnsi="Times New Roman" w:cs="B Mitra"/>
          <w:b w:val="0"/>
          <w:color w:val="0F0D29" w:themeColor="text1"/>
          <w:sz w:val="24"/>
          <w:szCs w:val="24"/>
        </w:rPr>
      </w:pPr>
      <w:r w:rsidRPr="0075715C">
        <w:rPr>
          <w:rFonts w:ascii="Times New Roman" w:eastAsia="Times New Roman" w:hAnsi="Times New Roman" w:cs="B Mitra"/>
          <w:b w:val="0"/>
          <w:color w:val="0F0D29" w:themeColor="text1"/>
          <w:sz w:val="24"/>
          <w:szCs w:val="24"/>
          <w:rtl/>
        </w:rPr>
        <w:t>وی تصریح کرد: همه ما می‌دانیم مشکلات در این عرصه جدی و اساسی است و در زمان کوتاه نمی‌توان مشکلات اساسی را حل کرد، زیرا اکنون میزان مصرف را از بخشی کم کرده و به بخش دیگری منتقل کرده‌ایم؛ چه بسا آسیب این اقدام در درازمدت عمیق‌تر و سخت‌تر باشد به همین دلیل باید مسائل این حوزه به صورت اصولی حل و فصل شود</w:t>
      </w:r>
      <w:r w:rsidRPr="0075715C">
        <w:rPr>
          <w:rFonts w:ascii="Times New Roman" w:eastAsia="Times New Roman" w:hAnsi="Times New Roman" w:cs="B Mitra"/>
          <w:b w:val="0"/>
          <w:color w:val="0F0D29" w:themeColor="text1"/>
          <w:sz w:val="24"/>
          <w:szCs w:val="24"/>
        </w:rPr>
        <w:t>.</w:t>
      </w:r>
    </w:p>
    <w:p w:rsidR="00ED35F1" w:rsidRPr="0075715C" w:rsidRDefault="00ED35F1" w:rsidP="00720B53">
      <w:pPr>
        <w:bidi/>
        <w:spacing w:line="240" w:lineRule="auto"/>
        <w:jc w:val="both"/>
        <w:rPr>
          <w:rFonts w:ascii="Times New Roman" w:eastAsia="Times New Roman" w:hAnsi="Times New Roman" w:cs="B Mitra"/>
          <w:b w:val="0"/>
          <w:color w:val="0F0D29" w:themeColor="text1"/>
          <w:sz w:val="24"/>
          <w:szCs w:val="24"/>
        </w:rPr>
      </w:pPr>
      <w:r w:rsidRPr="0075715C">
        <w:rPr>
          <w:rFonts w:ascii="Times New Roman" w:eastAsia="Times New Roman" w:hAnsi="Times New Roman" w:cs="B Mitra"/>
          <w:b w:val="0"/>
          <w:color w:val="0F0D29" w:themeColor="text1"/>
          <w:sz w:val="24"/>
          <w:szCs w:val="24"/>
          <w:rtl/>
        </w:rPr>
        <w:t>قالیباف با اشاره به اینکه شاهد ناترازی در حوزه تولید و مصرف برق کشور هستیم، افزود: این ناترازی در همه بخش‌ها وجود دارد و اشکالاتی را ایجاد می‌کند، به عنوان مثال در موضوع بودجه، بانک‌ها، صندوق‌های بازنشستگی شاهد ناترازی هستیم و تا زمانی که این مسائل حل و فصل نشود، مشکلات وجود خواهد داشت</w:t>
      </w:r>
      <w:r w:rsidRPr="0075715C">
        <w:rPr>
          <w:rFonts w:ascii="Times New Roman" w:eastAsia="Times New Roman" w:hAnsi="Times New Roman" w:cs="B Mitra"/>
          <w:b w:val="0"/>
          <w:color w:val="0F0D29" w:themeColor="text1"/>
          <w:sz w:val="24"/>
          <w:szCs w:val="24"/>
        </w:rPr>
        <w:t>.</w:t>
      </w:r>
    </w:p>
    <w:p w:rsidR="00ED35F1" w:rsidRPr="0075715C" w:rsidRDefault="00ED35F1" w:rsidP="00720B53">
      <w:pPr>
        <w:bidi/>
        <w:spacing w:line="240" w:lineRule="auto"/>
        <w:jc w:val="both"/>
        <w:rPr>
          <w:rFonts w:ascii="Times New Roman" w:eastAsia="Times New Roman" w:hAnsi="Times New Roman" w:cs="B Mitra"/>
          <w:b w:val="0"/>
          <w:color w:val="0F0D29" w:themeColor="text1"/>
          <w:sz w:val="24"/>
          <w:szCs w:val="24"/>
        </w:rPr>
      </w:pPr>
      <w:r w:rsidRPr="0075715C">
        <w:rPr>
          <w:rFonts w:ascii="Times New Roman" w:eastAsia="Times New Roman" w:hAnsi="Times New Roman" w:cs="B Mitra"/>
          <w:b w:val="0"/>
          <w:color w:val="0F0D29" w:themeColor="text1"/>
          <w:sz w:val="24"/>
          <w:szCs w:val="24"/>
          <w:rtl/>
        </w:rPr>
        <w:t>وی ادامه داد: شاید مصرف غیرمنطقی در حوزه انرژی، مواد غذایی و ... وجود داشته باشد اما مردم نشان دادند هرگاه کار فرهنگی صورت گرفته و آنها را مطلع کرده‌ایم، بیشترین همراهی را انجام داده‌اند</w:t>
      </w:r>
      <w:r w:rsidRPr="0075715C">
        <w:rPr>
          <w:rFonts w:ascii="Times New Roman" w:eastAsia="Times New Roman" w:hAnsi="Times New Roman" w:cs="B Mitra"/>
          <w:b w:val="0"/>
          <w:color w:val="0F0D29" w:themeColor="text1"/>
          <w:sz w:val="24"/>
          <w:szCs w:val="24"/>
        </w:rPr>
        <w:t>.</w:t>
      </w:r>
    </w:p>
    <w:p w:rsidR="00ED35F1" w:rsidRPr="0075715C" w:rsidRDefault="00ED35F1" w:rsidP="00720B53">
      <w:pPr>
        <w:bidi/>
        <w:spacing w:line="240" w:lineRule="auto"/>
        <w:jc w:val="both"/>
        <w:rPr>
          <w:rFonts w:ascii="Times New Roman" w:eastAsia="Times New Roman" w:hAnsi="Times New Roman" w:cs="B Mitra"/>
          <w:b w:val="0"/>
          <w:color w:val="0F0D29" w:themeColor="text1"/>
          <w:sz w:val="24"/>
          <w:szCs w:val="24"/>
        </w:rPr>
      </w:pPr>
      <w:r w:rsidRPr="0075715C">
        <w:rPr>
          <w:rFonts w:ascii="Times New Roman" w:eastAsia="Times New Roman" w:hAnsi="Times New Roman" w:cs="B Mitra"/>
          <w:b w:val="0"/>
          <w:color w:val="0F0D29" w:themeColor="text1"/>
          <w:sz w:val="24"/>
          <w:szCs w:val="24"/>
          <w:rtl/>
        </w:rPr>
        <w:t>قالیباف اظهار کرد: باید تصمیمات شجاعانه گرفته شود، به عنوان مثال موضوع قیمت‌گذاری یکی از این مسائل است. همه می‌دانیم اگر قیمت‌گذاری انرژی حل نشود و دستوری بخواهیم اقدام کنیم همانند بازار نرخ ارز فرصت برای کسانی ایجاد می‌شود که دلالی می‌کنند و رانت می‌برند و حجم عظیم ثروت کشور از دست می‌رود</w:t>
      </w:r>
      <w:r w:rsidRPr="0075715C">
        <w:rPr>
          <w:rFonts w:ascii="Times New Roman" w:eastAsia="Times New Roman" w:hAnsi="Times New Roman" w:cs="B Mitra"/>
          <w:b w:val="0"/>
          <w:color w:val="0F0D29" w:themeColor="text1"/>
          <w:sz w:val="24"/>
          <w:szCs w:val="24"/>
        </w:rPr>
        <w:t>.</w:t>
      </w:r>
    </w:p>
    <w:p w:rsidR="00ED35F1" w:rsidRPr="0075715C" w:rsidRDefault="00ED35F1" w:rsidP="00720B53">
      <w:pPr>
        <w:bidi/>
        <w:spacing w:line="240" w:lineRule="auto"/>
        <w:jc w:val="both"/>
        <w:rPr>
          <w:rFonts w:ascii="Times New Roman" w:eastAsia="Times New Roman" w:hAnsi="Times New Roman" w:cs="B Mitra"/>
          <w:b w:val="0"/>
          <w:color w:val="0F0D29" w:themeColor="text1"/>
          <w:sz w:val="24"/>
          <w:szCs w:val="24"/>
        </w:rPr>
      </w:pPr>
      <w:r w:rsidRPr="0075715C">
        <w:rPr>
          <w:rFonts w:ascii="Times New Roman" w:eastAsia="Times New Roman" w:hAnsi="Times New Roman" w:cs="B Mitra"/>
          <w:b w:val="0"/>
          <w:color w:val="0F0D29" w:themeColor="text1"/>
          <w:sz w:val="24"/>
          <w:szCs w:val="24"/>
          <w:rtl/>
        </w:rPr>
        <w:t>رئیس قوه مقننه افزود که بهای مصرف برای یک خانواده‌های پرمصرف و کم‌مصرف باید به درستی محاسبه شده و نباید یکسان برخورد شود؛ یارانه</w:t>
      </w:r>
      <w:r w:rsidR="001A59EA">
        <w:rPr>
          <w:rFonts w:ascii="Times New Roman" w:eastAsia="Times New Roman" w:hAnsi="Times New Roman" w:cs="B Mitra"/>
          <w:b w:val="0"/>
          <w:color w:val="0F0D29" w:themeColor="text1"/>
          <w:sz w:val="24"/>
          <w:szCs w:val="24"/>
          <w:rtl/>
        </w:rPr>
        <w:t>‌ای که در بخش انرژی داده می‌شود</w:t>
      </w:r>
      <w:r w:rsidR="001A59EA">
        <w:rPr>
          <w:rFonts w:ascii="Times New Roman" w:eastAsia="Times New Roman" w:hAnsi="Times New Roman" w:cs="B Mitra" w:hint="cs"/>
          <w:b w:val="0"/>
          <w:color w:val="0F0D29" w:themeColor="text1"/>
          <w:sz w:val="24"/>
          <w:szCs w:val="24"/>
          <w:rtl/>
        </w:rPr>
        <w:t xml:space="preserve">، </w:t>
      </w:r>
      <w:r w:rsidRPr="0075715C">
        <w:rPr>
          <w:rFonts w:ascii="Times New Roman" w:eastAsia="Times New Roman" w:hAnsi="Times New Roman" w:cs="B Mitra"/>
          <w:b w:val="0"/>
          <w:color w:val="0F0D29" w:themeColor="text1"/>
          <w:sz w:val="24"/>
          <w:szCs w:val="24"/>
          <w:rtl/>
        </w:rPr>
        <w:t>حدود یک به بیست است در حالی که برخی افراد بیش از اندازه مصرف دارند، لذا با چنین شرایطی نمی‌توان از مردم توقع داشت و به ناترازی‌ها پایان داد</w:t>
      </w:r>
      <w:r w:rsidRPr="0075715C">
        <w:rPr>
          <w:rFonts w:ascii="Times New Roman" w:eastAsia="Times New Roman" w:hAnsi="Times New Roman" w:cs="B Mitra"/>
          <w:b w:val="0"/>
          <w:color w:val="0F0D29" w:themeColor="text1"/>
          <w:sz w:val="24"/>
          <w:szCs w:val="24"/>
        </w:rPr>
        <w:t>.</w:t>
      </w:r>
      <w:r>
        <w:rPr>
          <w:rFonts w:ascii="Times New Roman" w:eastAsia="Times New Roman" w:hAnsi="Times New Roman" w:cs="B Mitra" w:hint="cs"/>
          <w:b w:val="0"/>
          <w:color w:val="0F0D29" w:themeColor="text1"/>
          <w:sz w:val="24"/>
          <w:szCs w:val="24"/>
          <w:rtl/>
        </w:rPr>
        <w:t xml:space="preserve"> </w:t>
      </w:r>
      <w:r w:rsidRPr="0075715C">
        <w:rPr>
          <w:rFonts w:ascii="Times New Roman" w:eastAsia="Times New Roman" w:hAnsi="Times New Roman" w:cs="B Mitra"/>
          <w:b w:val="0"/>
          <w:color w:val="0F0D29" w:themeColor="text1"/>
          <w:sz w:val="24"/>
          <w:szCs w:val="24"/>
          <w:rtl/>
        </w:rPr>
        <w:t>قالیباف ادامه داد: امروزه رمزارزها پدیده‌ای است که وجود دارد، اما تصمیمی در این خصوص گرفته نمی‌شود، اگر اینها ارز هستند، بانک مرکزی باید به آن رسیدگی کند یا اگر مربوط به صنعت است، توسط وزارت صمت رسیدگی شود، لذا رانت و ناترازی در این عرصه ایجاد می‌شود</w:t>
      </w:r>
      <w:r w:rsidRPr="0075715C">
        <w:rPr>
          <w:rFonts w:ascii="Times New Roman" w:eastAsia="Times New Roman" w:hAnsi="Times New Roman" w:cs="B Mitra"/>
          <w:b w:val="0"/>
          <w:color w:val="0F0D29" w:themeColor="text1"/>
          <w:sz w:val="24"/>
          <w:szCs w:val="24"/>
        </w:rPr>
        <w:t>.</w:t>
      </w:r>
    </w:p>
    <w:p w:rsidR="00ED35F1" w:rsidRPr="0075715C" w:rsidRDefault="00ED35F1" w:rsidP="00720B53">
      <w:pPr>
        <w:bidi/>
        <w:spacing w:line="240" w:lineRule="auto"/>
        <w:jc w:val="both"/>
        <w:rPr>
          <w:rFonts w:ascii="Times New Roman" w:eastAsia="Times New Roman" w:hAnsi="Times New Roman" w:cs="B Mitra"/>
          <w:b w:val="0"/>
          <w:color w:val="0F0D29" w:themeColor="text1"/>
          <w:sz w:val="24"/>
          <w:szCs w:val="24"/>
        </w:rPr>
      </w:pPr>
      <w:r w:rsidRPr="0075715C">
        <w:rPr>
          <w:rFonts w:ascii="Times New Roman" w:eastAsia="Times New Roman" w:hAnsi="Times New Roman" w:cs="B Mitra"/>
          <w:b w:val="0"/>
          <w:color w:val="0F0D29" w:themeColor="text1"/>
          <w:sz w:val="24"/>
          <w:szCs w:val="24"/>
          <w:rtl/>
        </w:rPr>
        <w:t>رئیس مجلس شورای اسلامی با تأکید بر اینکه در مجلس یازدهم مصمم به اصلاح رویکردها و سیاست‌ها هستیم، تصریح کرد: البته تحقق این مهم سخت است اما راه نجات کشور همین است</w:t>
      </w:r>
      <w:r w:rsidRPr="0075715C">
        <w:rPr>
          <w:rFonts w:ascii="Times New Roman" w:eastAsia="Times New Roman" w:hAnsi="Times New Roman" w:cs="B Mitra"/>
          <w:b w:val="0"/>
          <w:color w:val="0F0D29" w:themeColor="text1"/>
          <w:sz w:val="24"/>
          <w:szCs w:val="24"/>
        </w:rPr>
        <w:t>.</w:t>
      </w:r>
      <w:r>
        <w:rPr>
          <w:rFonts w:ascii="Times New Roman" w:eastAsia="Times New Roman" w:hAnsi="Times New Roman" w:cs="B Mitra" w:hint="cs"/>
          <w:b w:val="0"/>
          <w:color w:val="0F0D29" w:themeColor="text1"/>
          <w:sz w:val="24"/>
          <w:szCs w:val="24"/>
          <w:rtl/>
        </w:rPr>
        <w:t xml:space="preserve"> </w:t>
      </w:r>
      <w:r w:rsidRPr="0075715C">
        <w:rPr>
          <w:rFonts w:ascii="Times New Roman" w:eastAsia="Times New Roman" w:hAnsi="Times New Roman" w:cs="B Mitra"/>
          <w:b w:val="0"/>
          <w:color w:val="0F0D29" w:themeColor="text1"/>
          <w:sz w:val="24"/>
          <w:szCs w:val="24"/>
          <w:rtl/>
        </w:rPr>
        <w:t>وی در همین رابطه تاکید کرد: برای دستیابی به این مهم باید به پیشران‌ها، اولویت‌ها، سیاست‌ها و رویکردها توجه شود</w:t>
      </w:r>
      <w:r w:rsidR="001A59EA">
        <w:rPr>
          <w:rFonts w:ascii="Times New Roman" w:eastAsia="Times New Roman" w:hAnsi="Times New Roman" w:cs="B Mitra" w:hint="cs"/>
          <w:b w:val="0"/>
          <w:color w:val="0F0D29" w:themeColor="text1"/>
          <w:sz w:val="24"/>
          <w:szCs w:val="24"/>
          <w:rtl/>
        </w:rPr>
        <w:t>،</w:t>
      </w:r>
      <w:r w:rsidRPr="0075715C">
        <w:rPr>
          <w:rFonts w:ascii="Times New Roman" w:eastAsia="Times New Roman" w:hAnsi="Times New Roman" w:cs="B Mitra"/>
          <w:b w:val="0"/>
          <w:color w:val="0F0D29" w:themeColor="text1"/>
          <w:sz w:val="24"/>
          <w:szCs w:val="24"/>
          <w:rtl/>
        </w:rPr>
        <w:t xml:space="preserve"> لذا امیدواریم دولت آینده این کار را با دیدگاه یاد شده دنبال کند</w:t>
      </w:r>
      <w:r w:rsidRPr="0075715C">
        <w:rPr>
          <w:rFonts w:ascii="Times New Roman" w:eastAsia="Times New Roman" w:hAnsi="Times New Roman" w:cs="B Mitra"/>
          <w:b w:val="0"/>
          <w:color w:val="0F0D29" w:themeColor="text1"/>
          <w:sz w:val="24"/>
          <w:szCs w:val="24"/>
        </w:rPr>
        <w:t>.</w:t>
      </w:r>
      <w:r w:rsidR="00755B90">
        <w:rPr>
          <w:rFonts w:ascii="Times New Roman" w:eastAsia="Times New Roman" w:hAnsi="Times New Roman" w:cs="B Mitra" w:hint="cs"/>
          <w:b w:val="0"/>
          <w:color w:val="0F0D29" w:themeColor="text1"/>
          <w:sz w:val="24"/>
          <w:szCs w:val="24"/>
          <w:rtl/>
        </w:rPr>
        <w:t xml:space="preserve"> </w:t>
      </w:r>
      <w:r w:rsidRPr="0075715C">
        <w:rPr>
          <w:rFonts w:ascii="Times New Roman" w:eastAsia="Times New Roman" w:hAnsi="Times New Roman" w:cs="B Mitra"/>
          <w:b w:val="0"/>
          <w:color w:val="0F0D29" w:themeColor="text1"/>
          <w:sz w:val="24"/>
          <w:szCs w:val="24"/>
          <w:rtl/>
        </w:rPr>
        <w:t>قالیباف تصریح کرد: مجلس مسئول اجرا نیست اما مسئول اصلاح رویکردها است و در این مسیر حرکت می‌کند؛ در برنامه هفتم متمرکز خواهیم شد تا همه ناترازی‌ها با دخالت حداقلی دولت و حضور حداکثری مردم برطرف شود</w:t>
      </w:r>
      <w:r w:rsidRPr="0075715C">
        <w:rPr>
          <w:rFonts w:ascii="Times New Roman" w:eastAsia="Times New Roman" w:hAnsi="Times New Roman" w:cs="B Mitra"/>
          <w:b w:val="0"/>
          <w:color w:val="0F0D29" w:themeColor="text1"/>
          <w:sz w:val="24"/>
          <w:szCs w:val="24"/>
        </w:rPr>
        <w:t>.</w:t>
      </w:r>
    </w:p>
    <w:p w:rsidR="00ED35F1" w:rsidRDefault="00ED35F1" w:rsidP="00720B53">
      <w:pPr>
        <w:bidi/>
        <w:spacing w:line="240" w:lineRule="auto"/>
        <w:jc w:val="both"/>
        <w:rPr>
          <w:rFonts w:ascii="Times New Roman" w:eastAsia="Times New Roman" w:hAnsi="Times New Roman" w:cs="B Mitra"/>
          <w:b w:val="0"/>
          <w:color w:val="0F0D29" w:themeColor="text1"/>
          <w:sz w:val="24"/>
          <w:szCs w:val="24"/>
          <w:rtl/>
        </w:rPr>
      </w:pPr>
      <w:r w:rsidRPr="0075715C">
        <w:rPr>
          <w:rFonts w:ascii="Times New Roman" w:eastAsia="Times New Roman" w:hAnsi="Times New Roman" w:cs="B Mitra"/>
          <w:b w:val="0"/>
          <w:color w:val="0F0D29" w:themeColor="text1"/>
          <w:sz w:val="24"/>
          <w:szCs w:val="24"/>
          <w:rtl/>
        </w:rPr>
        <w:t>این گزارش می‌افزاید، رئیس مجلس شورای اسلامی پیش از ظهر امروز به دعوت وزیر نیرو از مرکز راهبری شبکه برق ایران و مرکز پایش صنعت برق کشور بازدید کرد و از نزدیک در جریان نحوه مدیریت برق کشور و سازوکارهای برنامه‌ریزی در این حوزه قرار گرفت</w:t>
      </w:r>
      <w:r>
        <w:rPr>
          <w:rFonts w:ascii="Times New Roman" w:eastAsia="Times New Roman" w:hAnsi="Times New Roman" w:cs="B Mitra" w:hint="cs"/>
          <w:b w:val="0"/>
          <w:color w:val="0F0D29" w:themeColor="text1"/>
          <w:sz w:val="24"/>
          <w:szCs w:val="24"/>
          <w:rtl/>
        </w:rPr>
        <w:t>.</w:t>
      </w:r>
    </w:p>
    <w:p w:rsidR="00807CFF" w:rsidRDefault="00807CFF" w:rsidP="001846FB">
      <w:pPr>
        <w:pStyle w:val="Heading1"/>
        <w:spacing w:before="0" w:after="0" w:line="240" w:lineRule="auto"/>
        <w:jc w:val="center"/>
        <w:rPr>
          <w:rFonts w:cs="B Mitra"/>
          <w:b w:val="0"/>
          <w:bCs/>
          <w:color w:val="18AFFB" w:themeColor="accent1" w:themeTint="99"/>
          <w:rtl/>
        </w:rPr>
      </w:pPr>
      <w:r w:rsidRPr="00652F8B">
        <w:rPr>
          <w:rFonts w:cs="B Mitra"/>
          <w:b w:val="0"/>
          <w:bCs/>
          <w:noProof/>
          <w:color w:val="18AFFB" w:themeColor="accent1" w:themeTint="99"/>
          <w:sz w:val="24"/>
          <w:szCs w:val="24"/>
        </w:rPr>
        <w:lastRenderedPageBreak/>
        <mc:AlternateContent>
          <mc:Choice Requires="wps">
            <w:drawing>
              <wp:anchor distT="0" distB="0" distL="114300" distR="114300" simplePos="0" relativeHeight="251745280" behindDoc="0" locked="0" layoutInCell="1" allowOverlap="1" wp14:anchorId="0F88342E" wp14:editId="77468241">
                <wp:simplePos x="0" y="0"/>
                <wp:positionH relativeFrom="margin">
                  <wp:posOffset>1714500</wp:posOffset>
                </wp:positionH>
                <wp:positionV relativeFrom="paragraph">
                  <wp:posOffset>715645</wp:posOffset>
                </wp:positionV>
                <wp:extent cx="3023235" cy="411480"/>
                <wp:effectExtent l="95250" t="57150" r="120015" b="160020"/>
                <wp:wrapTopAndBottom/>
                <wp:docPr id="49" name="Text Box 49"/>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807CFF" w:rsidRPr="00FE7C2A" w:rsidRDefault="00807CFF" w:rsidP="00807CF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8342E" id="Text Box 49" o:spid="_x0000_s1038" type="#_x0000_t202" style="position:absolute;left:0;text-align:left;margin-left:135pt;margin-top:56.35pt;width:238.05pt;height:32.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807CFF" w:rsidRPr="00FE7C2A" w:rsidRDefault="00807CFF" w:rsidP="00807CF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807CFF">
        <w:rPr>
          <w:rFonts w:cs="B Mitra" w:hint="cs"/>
          <w:b w:val="0"/>
          <w:bCs/>
          <w:color w:val="18AFFB" w:themeColor="accent1" w:themeTint="99"/>
          <w:rtl/>
        </w:rPr>
        <w:t>پی</w:t>
      </w:r>
      <w:r w:rsidRPr="00807CFF">
        <w:rPr>
          <w:rFonts w:cs="B Mitra"/>
          <w:b w:val="0"/>
          <w:bCs/>
          <w:color w:val="18AFFB" w:themeColor="accent1" w:themeTint="99"/>
          <w:rtl/>
        </w:rPr>
        <w:t>گیری وزارت نیرو برای مبادله تفاهم‌نامه با وزارت صمت برای ایجاد نیروگاه در صنایع بزرگ/ همکاری برای احداث بیش از 10 هزار مگاوات نیروگاه خودمصرف</w:t>
      </w:r>
    </w:p>
    <w:p w:rsidR="00807CFF" w:rsidRPr="00807CFF" w:rsidRDefault="00A178BA" w:rsidP="005F6237">
      <w:pPr>
        <w:pStyle w:val="Heading2"/>
        <w:bidi/>
        <w:spacing w:after="0"/>
        <w:jc w:val="both"/>
        <w:rPr>
          <w:rFonts w:cs="B Mitra"/>
          <w:color w:val="0F0D29" w:themeColor="text1"/>
          <w:sz w:val="24"/>
          <w:szCs w:val="24"/>
        </w:rPr>
      </w:pPr>
      <w:r>
        <w:rPr>
          <w:noProof/>
        </w:rPr>
        <w:drawing>
          <wp:anchor distT="0" distB="0" distL="114300" distR="114300" simplePos="0" relativeHeight="251746304" behindDoc="0" locked="0" layoutInCell="1" allowOverlap="1">
            <wp:simplePos x="0" y="0"/>
            <wp:positionH relativeFrom="margin">
              <wp:align>left</wp:align>
            </wp:positionH>
            <wp:positionV relativeFrom="paragraph">
              <wp:posOffset>1017905</wp:posOffset>
            </wp:positionV>
            <wp:extent cx="3171825" cy="2112010"/>
            <wp:effectExtent l="0" t="0" r="0" b="2540"/>
            <wp:wrapSquare wrapText="bothSides"/>
            <wp:docPr id="50" name="Picture 50" descr="http://news.moe.gov.ir/getmedia/6a0c6591-5406-4273-b67d-8e13a346fccd/IMG-20210710-WA0032.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ws.moe.gov.ir/getmedia/6a0c6591-5406-4273-b67d-8e13a346fccd/IMG-20210710-WA0032.jpg?width=8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6967" cy="2115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CFF" w:rsidRPr="00807CFF">
        <w:rPr>
          <w:rFonts w:cs="B Mitra"/>
          <w:color w:val="0F0D29" w:themeColor="text1"/>
          <w:sz w:val="24"/>
          <w:szCs w:val="24"/>
          <w:rtl/>
        </w:rPr>
        <w:t>معاون برنامه‌ریزی و اقتصادی وزیر نیرو گفت: با اقدام وزارت نیرو انتظار مي‌رود تفاهم‌نامه ایجاد نیروگاه در صنایع بزرگ تا پايان هفته جاري با وزارت صمت مبادله شود</w:t>
      </w:r>
      <w:r w:rsidR="001846FB">
        <w:rPr>
          <w:rFonts w:cs="B Mitra" w:hint="cs"/>
          <w:color w:val="0F0D29" w:themeColor="text1"/>
          <w:sz w:val="24"/>
          <w:szCs w:val="24"/>
          <w:rtl/>
        </w:rPr>
        <w:t>.</w:t>
      </w:r>
    </w:p>
    <w:p w:rsidR="00807CFF" w:rsidRDefault="00807CFF" w:rsidP="005F6237">
      <w:pPr>
        <w:bidi/>
        <w:spacing w:line="240" w:lineRule="auto"/>
        <w:jc w:val="both"/>
        <w:rPr>
          <w:rFonts w:cs="B Mitra"/>
          <w:color w:val="0F0D29" w:themeColor="text1"/>
          <w:sz w:val="24"/>
          <w:szCs w:val="24"/>
          <w:rtl/>
        </w:rPr>
      </w:pPr>
      <w:r w:rsidRPr="00807CFF">
        <w:rPr>
          <w:rFonts w:cs="B Mitra"/>
          <w:color w:val="0F0D29" w:themeColor="text1"/>
          <w:sz w:val="24"/>
          <w:szCs w:val="24"/>
          <w:rtl/>
        </w:rPr>
        <w:t>به‌گزارش پایگاه اطلاع‌رسانی وزارت نیرو (پاون)، "محسن بختیار" پیرامون موضوع اقدام‌های وزارت نیرو برای ایجاد تاسیسات تولید برق و نیروگاه در صنایع بزرگ کشور گفت: در راستای سیاست‌های اقتصاد مقاومتی و با توجه ‌به اعلام علاقه‌مندی سرمایه‌گذاری صنایع بزرگ جهت تأمین برق مطمئن و پایدار واحدهای تولیدی خود و درخواست همکاری و هماهنگی صنعت برق، جلسات و مذاکراتی جهت تحقق این مهم بین نمایندگان وزارتخانه‌هاي نيرو و صنعت، معدن و تجارت انجام شده است</w:t>
      </w:r>
      <w:r w:rsidRPr="00807CFF">
        <w:rPr>
          <w:rFonts w:cs="B Mitra"/>
          <w:color w:val="0F0D29" w:themeColor="text1"/>
          <w:sz w:val="24"/>
          <w:szCs w:val="24"/>
        </w:rPr>
        <w:t>.</w:t>
      </w:r>
    </w:p>
    <w:p w:rsidR="00807CFF" w:rsidRDefault="00807CFF" w:rsidP="001A59EA">
      <w:pPr>
        <w:bidi/>
        <w:spacing w:line="240" w:lineRule="auto"/>
        <w:jc w:val="both"/>
        <w:rPr>
          <w:rFonts w:cs="B Mitra"/>
          <w:color w:val="0F0D29" w:themeColor="text1"/>
          <w:sz w:val="24"/>
          <w:szCs w:val="24"/>
          <w:rtl/>
        </w:rPr>
      </w:pPr>
      <w:r w:rsidRPr="00807CFF">
        <w:rPr>
          <w:rFonts w:cs="B Mitra"/>
          <w:color w:val="0F0D29" w:themeColor="text1"/>
          <w:sz w:val="24"/>
          <w:szCs w:val="24"/>
          <w:rtl/>
        </w:rPr>
        <w:t>وی ادامه داد: تأمین برق مطمئن، مستمر و پایدار صنایع انرژي‌بر و شهرک‌هاي صنعتي و افزايش بهره‌وري و کاهش شدت انرژي در بخش صنعت و معدن از مهم ترين موضوعات مورد تفاهم دو وزارتخانه است</w:t>
      </w:r>
      <w:r w:rsidR="001A59EA">
        <w:rPr>
          <w:rFonts w:cs="B Mitra" w:hint="cs"/>
          <w:color w:val="0F0D29" w:themeColor="text1"/>
          <w:sz w:val="24"/>
          <w:szCs w:val="24"/>
          <w:rtl/>
        </w:rPr>
        <w:t>.</w:t>
      </w:r>
    </w:p>
    <w:p w:rsidR="00807CFF" w:rsidRDefault="00807CFF" w:rsidP="001A59EA">
      <w:pPr>
        <w:bidi/>
        <w:spacing w:line="240" w:lineRule="auto"/>
        <w:jc w:val="both"/>
        <w:rPr>
          <w:rFonts w:cs="B Mitra"/>
          <w:color w:val="0F0D29" w:themeColor="text1"/>
          <w:sz w:val="24"/>
          <w:szCs w:val="24"/>
          <w:rtl/>
        </w:rPr>
      </w:pPr>
      <w:r w:rsidRPr="00807CFF">
        <w:rPr>
          <w:rFonts w:cs="B Mitra"/>
          <w:color w:val="0F0D29" w:themeColor="text1"/>
          <w:sz w:val="24"/>
          <w:szCs w:val="24"/>
          <w:rtl/>
        </w:rPr>
        <w:t>بختیار تصریح کرد: بر اساس بخشي از اين توافق 13 بنگاه‌ صنعتي براي احداث 10 هزار و 360 مگاوات نيروگاه حرارتي و تجديدپذير جدید در 10 استان طي مدت 3 سال، سرمایه‌گذاری خواهند داشت</w:t>
      </w:r>
      <w:r w:rsidR="001A59EA">
        <w:rPr>
          <w:rFonts w:cs="B Mitra" w:hint="cs"/>
          <w:color w:val="0F0D29" w:themeColor="text1"/>
          <w:sz w:val="24"/>
          <w:szCs w:val="24"/>
          <w:rtl/>
        </w:rPr>
        <w:t>.</w:t>
      </w:r>
    </w:p>
    <w:p w:rsidR="00807CFF" w:rsidRDefault="00807CFF" w:rsidP="001A59EA">
      <w:pPr>
        <w:bidi/>
        <w:spacing w:line="240" w:lineRule="auto"/>
        <w:jc w:val="both"/>
        <w:rPr>
          <w:rFonts w:cs="B Mitra"/>
          <w:color w:val="0F0D29" w:themeColor="text1"/>
          <w:sz w:val="24"/>
          <w:szCs w:val="24"/>
          <w:rtl/>
        </w:rPr>
      </w:pPr>
      <w:r w:rsidRPr="00807CFF">
        <w:rPr>
          <w:rFonts w:cs="B Mitra"/>
          <w:color w:val="0F0D29" w:themeColor="text1"/>
          <w:sz w:val="24"/>
          <w:szCs w:val="24"/>
          <w:rtl/>
        </w:rPr>
        <w:t>وی با بیان اینکه وزارت نيرو حمايت‌هاي لازم در پشتيباني برق اين واحدهای تولیدی سرمایه‌گذار را در مواقع خروج اضطراري و يا تعميرات نيروگاه‌هاي احداث شده به‌عمل آورده است، گفت: برق مصرفي اين صنايع تا سقف توليد نيروگاه‌هاي خودمصرف از شمول قطع يا محدوديت برق در دوره اوج بار مستثني خواهد بو</w:t>
      </w:r>
      <w:r w:rsidR="001A59EA">
        <w:rPr>
          <w:rFonts w:cs="B Mitra" w:hint="cs"/>
          <w:color w:val="0F0D29" w:themeColor="text1"/>
          <w:sz w:val="24"/>
          <w:szCs w:val="24"/>
          <w:rtl/>
        </w:rPr>
        <w:t>د.</w:t>
      </w:r>
    </w:p>
    <w:p w:rsidR="00807CFF" w:rsidRDefault="00807CFF" w:rsidP="005F6237">
      <w:pPr>
        <w:bidi/>
        <w:spacing w:line="240" w:lineRule="auto"/>
        <w:jc w:val="both"/>
        <w:rPr>
          <w:rFonts w:cs="B Mitra"/>
          <w:color w:val="0F0D29" w:themeColor="text1"/>
          <w:sz w:val="24"/>
          <w:szCs w:val="24"/>
          <w:rtl/>
        </w:rPr>
      </w:pPr>
      <w:r w:rsidRPr="00807CFF">
        <w:rPr>
          <w:rFonts w:cs="B Mitra"/>
          <w:color w:val="0F0D29" w:themeColor="text1"/>
          <w:sz w:val="24"/>
          <w:szCs w:val="24"/>
          <w:rtl/>
        </w:rPr>
        <w:t>بختیار افزود: موافقت اصولی جهت احداث واحدهای نیروگاهی فوق به‌صورت خودمصرف توسط واحدهای تولیدی سرمایه‌گذار از سوي وزارت نيرو آماده شده است</w:t>
      </w:r>
      <w:r w:rsidRPr="00807CFF">
        <w:rPr>
          <w:rFonts w:cs="B Mitra"/>
          <w:color w:val="0F0D29" w:themeColor="text1"/>
          <w:sz w:val="24"/>
          <w:szCs w:val="24"/>
        </w:rPr>
        <w:t>.</w:t>
      </w:r>
    </w:p>
    <w:p w:rsidR="00807CFF" w:rsidRPr="00807CFF" w:rsidRDefault="00807CFF" w:rsidP="001A59EA">
      <w:pPr>
        <w:bidi/>
        <w:spacing w:line="240" w:lineRule="auto"/>
        <w:jc w:val="both"/>
        <w:rPr>
          <w:rFonts w:cs="B Mitra"/>
          <w:color w:val="0F0D29" w:themeColor="text1"/>
          <w:sz w:val="24"/>
          <w:szCs w:val="24"/>
        </w:rPr>
      </w:pPr>
      <w:r w:rsidRPr="00807CFF">
        <w:rPr>
          <w:rFonts w:cs="B Mitra"/>
          <w:color w:val="0F0D29" w:themeColor="text1"/>
          <w:sz w:val="24"/>
          <w:szCs w:val="24"/>
          <w:rtl/>
        </w:rPr>
        <w:t>معاون برنامه‌ریزی و اقتصادی وزیر نیرو در پایان گفت: متن اين تفاهم‌نامه با همکاري واحدهاي مرتبط در دو وزارتخانه تنظيم و طي نامه‌اي از سوي وزارت ن</w:t>
      </w:r>
      <w:r w:rsidR="001A59EA">
        <w:rPr>
          <w:rFonts w:cs="B Mitra"/>
          <w:color w:val="0F0D29" w:themeColor="text1"/>
          <w:sz w:val="24"/>
          <w:szCs w:val="24"/>
          <w:rtl/>
        </w:rPr>
        <w:t>يرو براي وزارت صمت ارسال شده اس</w:t>
      </w:r>
      <w:r w:rsidR="001A59EA">
        <w:rPr>
          <w:rFonts w:cs="B Mitra" w:hint="cs"/>
          <w:color w:val="0F0D29" w:themeColor="text1"/>
          <w:sz w:val="24"/>
          <w:szCs w:val="24"/>
          <w:rtl/>
        </w:rPr>
        <w:t>ت.</w:t>
      </w:r>
      <w:r w:rsidRPr="00807CFF">
        <w:rPr>
          <w:rFonts w:cs="B Mitra"/>
          <w:color w:val="0F0D29" w:themeColor="text1"/>
          <w:sz w:val="24"/>
          <w:szCs w:val="24"/>
        </w:rPr>
        <w:t xml:space="preserve"> </w:t>
      </w:r>
      <w:r w:rsidRPr="00807CFF">
        <w:rPr>
          <w:rFonts w:cs="B Mitra"/>
          <w:color w:val="0F0D29" w:themeColor="text1"/>
          <w:sz w:val="24"/>
          <w:szCs w:val="24"/>
          <w:rtl/>
        </w:rPr>
        <w:t>انتظار مي رود با پيگيري‌هاي انجام شده تا پايان هفته جاري اين تفاهم نامه مبادله شده و زيرساخت هاي لازم براي شروع عمليات اجرايي فراهم شود</w:t>
      </w:r>
      <w:r w:rsidRPr="00807CFF">
        <w:rPr>
          <w:rFonts w:cs="B Mitra"/>
          <w:color w:val="0F0D29" w:themeColor="text1"/>
          <w:sz w:val="24"/>
          <w:szCs w:val="24"/>
        </w:rPr>
        <w:t>.</w:t>
      </w:r>
    </w:p>
    <w:p w:rsidR="0024778B" w:rsidRPr="00807CFF" w:rsidRDefault="0024778B" w:rsidP="005F6237">
      <w:pPr>
        <w:bidi/>
        <w:spacing w:line="240" w:lineRule="auto"/>
        <w:jc w:val="both"/>
        <w:rPr>
          <w:rFonts w:ascii="Times New Roman" w:eastAsia="Times New Roman" w:hAnsi="Times New Roman" w:cs="B Mitra"/>
          <w:b w:val="0"/>
          <w:color w:val="0F0D29" w:themeColor="text1"/>
          <w:sz w:val="24"/>
          <w:szCs w:val="24"/>
        </w:rPr>
      </w:pPr>
    </w:p>
    <w:p w:rsidR="00652F8B" w:rsidRPr="00652F8B" w:rsidRDefault="0024778B" w:rsidP="00807CFF">
      <w:pPr>
        <w:pStyle w:val="Heading1"/>
        <w:bidi/>
        <w:jc w:val="both"/>
        <w:rPr>
          <w:rFonts w:eastAsia="Times New Roman" w:cs="B Mitra"/>
          <w:b w:val="0"/>
          <w:bCs/>
          <w:color w:val="18AFFB" w:themeColor="accent1" w:themeTint="99"/>
          <w:sz w:val="48"/>
          <w:szCs w:val="48"/>
        </w:rPr>
      </w:pPr>
      <w:r w:rsidRPr="00807CFF">
        <w:rPr>
          <w:rFonts w:ascii="Times New Roman" w:eastAsia="Times New Roman" w:hAnsi="Times New Roman" w:cs="B Mitra"/>
          <w:b w:val="0"/>
          <w:bCs/>
          <w:color w:val="0F0D29" w:themeColor="text1"/>
          <w:sz w:val="24"/>
          <w:szCs w:val="24"/>
        </w:rPr>
        <w:br w:type="page"/>
      </w:r>
      <w:r w:rsidR="00652F8B" w:rsidRPr="00652F8B">
        <w:rPr>
          <w:rFonts w:cs="B Mitra"/>
          <w:b w:val="0"/>
          <w:bCs/>
          <w:noProof/>
          <w:color w:val="18AFFB" w:themeColor="accent1" w:themeTint="99"/>
          <w:sz w:val="24"/>
          <w:szCs w:val="24"/>
        </w:rPr>
        <w:lastRenderedPageBreak/>
        <mc:AlternateContent>
          <mc:Choice Requires="wps">
            <w:drawing>
              <wp:anchor distT="0" distB="0" distL="114300" distR="114300" simplePos="0" relativeHeight="251743232" behindDoc="0" locked="0" layoutInCell="1" allowOverlap="1" wp14:anchorId="3238001B" wp14:editId="2968E8A5">
                <wp:simplePos x="0" y="0"/>
                <wp:positionH relativeFrom="margin">
                  <wp:posOffset>1680845</wp:posOffset>
                </wp:positionH>
                <wp:positionV relativeFrom="paragraph">
                  <wp:posOffset>385445</wp:posOffset>
                </wp:positionV>
                <wp:extent cx="3023235" cy="411480"/>
                <wp:effectExtent l="95250" t="57150" r="120015" b="160020"/>
                <wp:wrapTopAndBottom/>
                <wp:docPr id="47" name="Text Box 47"/>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652F8B" w:rsidRPr="00FE7C2A" w:rsidRDefault="00652F8B" w:rsidP="00652F8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001B" id="Text Box 47" o:spid="_x0000_s1039" type="#_x0000_t202" style="position:absolute;left:0;text-align:left;margin-left:132.35pt;margin-top:30.35pt;width:238.05pt;height:32.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652F8B" w:rsidRPr="00FE7C2A" w:rsidRDefault="00652F8B" w:rsidP="00652F8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00652F8B" w:rsidRPr="00652F8B">
        <w:rPr>
          <w:rFonts w:cs="B Mitra"/>
          <w:b w:val="0"/>
          <w:bCs/>
          <w:color w:val="18AFFB" w:themeColor="accent1" w:themeTint="99"/>
          <w:rtl/>
        </w:rPr>
        <w:t>تصمیمات دولت درخصوص ساماندهی خاموشی برق مشتركان خانگی و تجاری ابلاغ شد</w:t>
      </w:r>
    </w:p>
    <w:p w:rsidR="00652F8B" w:rsidRPr="00652F8B" w:rsidRDefault="005F6237" w:rsidP="00585A54">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1741184" behindDoc="0" locked="0" layoutInCell="1" allowOverlap="1">
            <wp:simplePos x="0" y="0"/>
            <wp:positionH relativeFrom="margin">
              <wp:posOffset>0</wp:posOffset>
            </wp:positionH>
            <wp:positionV relativeFrom="paragraph">
              <wp:posOffset>861695</wp:posOffset>
            </wp:positionV>
            <wp:extent cx="3171825" cy="2112645"/>
            <wp:effectExtent l="0" t="0" r="9525" b="1905"/>
            <wp:wrapSquare wrapText="bothSides"/>
            <wp:docPr id="48" name="Picture 48" descr="http://news.moe.gov.ir/getmedia/4fa9aa7a-bcfd-432f-ab33-0a029841e7c4/barg_6.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ews.moe.gov.ir/getmedia/4fa9aa7a-bcfd-432f-ab33-0a029841e7c4/barg_6.jpg?width=8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F8B" w:rsidRPr="00652F8B">
        <w:rPr>
          <w:rFonts w:cs="B Mitra"/>
          <w:b/>
          <w:color w:val="171717" w:themeColor="background2" w:themeShade="1A"/>
          <w:sz w:val="24"/>
          <w:szCs w:val="24"/>
          <w:rtl/>
        </w:rPr>
        <w:t>معاون اول رئیس جمهور تصویب‌نامه مربوط به ساماندهي خاموشي برق مشتركان خانگي و تجاري و جلوگیری از خاموشی گسترده در شبکه برق کشور را ابلاغ کرد</w:t>
      </w:r>
      <w:r w:rsidR="00652F8B" w:rsidRPr="00652F8B">
        <w:rPr>
          <w:rFonts w:cs="B Mitra"/>
          <w:b/>
          <w:color w:val="171717" w:themeColor="background2" w:themeShade="1A"/>
          <w:sz w:val="24"/>
          <w:szCs w:val="24"/>
        </w:rPr>
        <w:t>.</w:t>
      </w:r>
    </w:p>
    <w:p w:rsidR="00B65A2E" w:rsidRDefault="00B65A2E" w:rsidP="00585A54">
      <w:pPr>
        <w:bidi/>
        <w:spacing w:line="240" w:lineRule="auto"/>
        <w:jc w:val="both"/>
        <w:rPr>
          <w:rFonts w:cs="B Mitra"/>
          <w:color w:val="171717" w:themeColor="background2" w:themeShade="1A"/>
          <w:sz w:val="24"/>
          <w:szCs w:val="24"/>
          <w:rtl/>
        </w:rPr>
      </w:pPr>
      <w:r w:rsidRPr="00B65A2E">
        <w:rPr>
          <w:rFonts w:cs="B Mitra"/>
          <w:color w:val="171717" w:themeColor="background2" w:themeShade="1A"/>
          <w:sz w:val="24"/>
          <w:szCs w:val="24"/>
          <w:rtl/>
        </w:rPr>
        <w:t xml:space="preserve">به‌گزارش پایگاه اطلاع‌رسانی وزارت نیرو به نقل از «پایگاه اطلاع رسانی دفتر هیئت دولت»، هيئت وزيران در جلسه </w:t>
      </w:r>
      <w:r w:rsidRPr="00B65A2E">
        <w:rPr>
          <w:rFonts w:cs="B Mitra"/>
          <w:color w:val="171717" w:themeColor="background2" w:themeShade="1A"/>
          <w:sz w:val="24"/>
          <w:szCs w:val="24"/>
          <w:rtl/>
          <w:lang w:bidi="fa-IR"/>
        </w:rPr>
        <w:t>۱۶</w:t>
      </w:r>
      <w:r w:rsidRPr="00B65A2E">
        <w:rPr>
          <w:rFonts w:cs="B Mitra"/>
          <w:color w:val="171717" w:themeColor="background2" w:themeShade="1A"/>
          <w:sz w:val="24"/>
          <w:szCs w:val="24"/>
          <w:rtl/>
        </w:rPr>
        <w:t xml:space="preserve"> تیر </w:t>
      </w:r>
      <w:r w:rsidRPr="00B65A2E">
        <w:rPr>
          <w:rFonts w:cs="B Mitra"/>
          <w:color w:val="171717" w:themeColor="background2" w:themeShade="1A"/>
          <w:sz w:val="24"/>
          <w:szCs w:val="24"/>
          <w:rtl/>
          <w:lang w:bidi="fa-IR"/>
        </w:rPr>
        <w:t>۱۴۰۰</w:t>
      </w:r>
      <w:r w:rsidRPr="00B65A2E">
        <w:rPr>
          <w:rFonts w:cs="B Mitra"/>
          <w:color w:val="171717" w:themeColor="background2" w:themeShade="1A"/>
          <w:sz w:val="24"/>
          <w:szCs w:val="24"/>
          <w:rtl/>
        </w:rPr>
        <w:t xml:space="preserve"> به پیشنهاد وزارت نیرو و به‌منظور کاهش و منظم کردن اعمال خاموشی مشترکان خانگی و تجاری و جلوگیری از خاموشی گسترده در شبکه برق کشور، تصمیماتی را اتخاذ کرد</w:t>
      </w:r>
      <w:r w:rsidRPr="00B65A2E">
        <w:rPr>
          <w:rFonts w:cs="B Mitra"/>
          <w:color w:val="171717" w:themeColor="background2" w:themeShade="1A"/>
          <w:sz w:val="24"/>
          <w:szCs w:val="24"/>
        </w:rPr>
        <w:t>.</w:t>
      </w:r>
    </w:p>
    <w:p w:rsidR="00B65A2E" w:rsidRDefault="00B65A2E" w:rsidP="00585A54">
      <w:pPr>
        <w:bidi/>
        <w:spacing w:line="240" w:lineRule="auto"/>
        <w:jc w:val="both"/>
        <w:rPr>
          <w:rFonts w:cs="B Mitra"/>
          <w:color w:val="171717" w:themeColor="background2" w:themeShade="1A"/>
          <w:sz w:val="24"/>
          <w:szCs w:val="24"/>
          <w:rtl/>
        </w:rPr>
      </w:pPr>
      <w:r w:rsidRPr="00B65A2E">
        <w:rPr>
          <w:rFonts w:cs="B Mitra"/>
          <w:color w:val="171717" w:themeColor="background2" w:themeShade="1A"/>
          <w:sz w:val="24"/>
          <w:szCs w:val="24"/>
          <w:rtl/>
        </w:rPr>
        <w:t>بر این اساس، کلیه ادارات، سازمان‌های دولتی، بانک‌ها و سایر نهادهای عمومی در روزهای پنجشنبه در تهران و سراسر کشور تا پایان مردادماه با رعایت ماده (</w:t>
      </w:r>
      <w:r w:rsidRPr="00B65A2E">
        <w:rPr>
          <w:rFonts w:cs="B Mitra"/>
          <w:color w:val="171717" w:themeColor="background2" w:themeShade="1A"/>
          <w:sz w:val="24"/>
          <w:szCs w:val="24"/>
          <w:rtl/>
          <w:lang w:bidi="fa-IR"/>
        </w:rPr>
        <w:t xml:space="preserve">۸۷) </w:t>
      </w:r>
      <w:r w:rsidRPr="00B65A2E">
        <w:rPr>
          <w:rFonts w:cs="B Mitra"/>
          <w:color w:val="171717" w:themeColor="background2" w:themeShade="1A"/>
          <w:sz w:val="24"/>
          <w:szCs w:val="24"/>
          <w:rtl/>
        </w:rPr>
        <w:t>قانون مدیریت خدمات کشوری تعطیل خواهند بود</w:t>
      </w:r>
      <w:r w:rsidRPr="00B65A2E">
        <w:rPr>
          <w:rFonts w:cs="B Mitra"/>
          <w:color w:val="171717" w:themeColor="background2" w:themeShade="1A"/>
          <w:sz w:val="24"/>
          <w:szCs w:val="24"/>
        </w:rPr>
        <w:t>.</w:t>
      </w:r>
    </w:p>
    <w:p w:rsidR="00B65A2E" w:rsidRDefault="00B65A2E" w:rsidP="00532B83">
      <w:pPr>
        <w:bidi/>
        <w:spacing w:line="240" w:lineRule="auto"/>
        <w:jc w:val="both"/>
        <w:rPr>
          <w:rFonts w:cs="B Mitra"/>
          <w:color w:val="171717" w:themeColor="background2" w:themeShade="1A"/>
          <w:sz w:val="24"/>
          <w:szCs w:val="24"/>
          <w:rtl/>
        </w:rPr>
      </w:pPr>
      <w:r w:rsidRPr="00B65A2E">
        <w:rPr>
          <w:rFonts w:cs="B Mitra"/>
          <w:color w:val="171717" w:themeColor="background2" w:themeShade="1A"/>
          <w:sz w:val="24"/>
          <w:szCs w:val="24"/>
          <w:rtl/>
        </w:rPr>
        <w:t>همچنین برای حفظ پایداری شبکه برق کشور، دستورات مرکز دیسپاچینگ ملی ایران (شرکت مدیریت شبکه برق ایران) برای کلیه مدیران برق و مشترکان بزرگ لازم</w:t>
      </w:r>
      <w:r w:rsidR="00532B83">
        <w:rPr>
          <w:rFonts w:cs="B Mitra" w:hint="cs"/>
          <w:color w:val="171717" w:themeColor="background2" w:themeShade="1A"/>
          <w:sz w:val="24"/>
          <w:szCs w:val="24"/>
          <w:rtl/>
        </w:rPr>
        <w:t>‌</w:t>
      </w:r>
      <w:r w:rsidRPr="00B65A2E">
        <w:rPr>
          <w:rFonts w:cs="B Mitra"/>
          <w:color w:val="171717" w:themeColor="background2" w:themeShade="1A"/>
          <w:sz w:val="24"/>
          <w:szCs w:val="24"/>
          <w:rtl/>
        </w:rPr>
        <w:t>الاجرا است. استانداران و مدیران استانی مانع هرگونه اختلال در بهره‌برداری از شبکه برق به تشخیص مرکز یادشده خواهند شد</w:t>
      </w:r>
      <w:r w:rsidRPr="00B65A2E">
        <w:rPr>
          <w:rFonts w:cs="B Mitra"/>
          <w:color w:val="171717" w:themeColor="background2" w:themeShade="1A"/>
          <w:sz w:val="24"/>
          <w:szCs w:val="24"/>
        </w:rPr>
        <w:t>.</w:t>
      </w:r>
      <w:r>
        <w:rPr>
          <w:rFonts w:cs="B Mitra" w:hint="cs"/>
          <w:color w:val="171717" w:themeColor="background2" w:themeShade="1A"/>
          <w:sz w:val="24"/>
          <w:szCs w:val="24"/>
          <w:rtl/>
        </w:rPr>
        <w:t xml:space="preserve"> </w:t>
      </w:r>
      <w:r w:rsidRPr="00B65A2E">
        <w:rPr>
          <w:rFonts w:cs="B Mitra"/>
          <w:color w:val="171717" w:themeColor="background2" w:themeShade="1A"/>
          <w:sz w:val="24"/>
          <w:szCs w:val="24"/>
          <w:rtl/>
        </w:rPr>
        <w:t>علاوه براین، به منظور کاهش چهار هزار مگاوات از مصرف برق کشور، کلیه صنایع موظفند به هر طریق از جمله انجام تعمیرات و تعطیلات تابستانی نسبت به کاهش مصرف خود متناسب با درخواست وزارت نیرو (شرکت</w:t>
      </w:r>
      <w:r w:rsidR="00532B83">
        <w:rPr>
          <w:rFonts w:cs="B Mitra" w:hint="cs"/>
          <w:color w:val="171717" w:themeColor="background2" w:themeShade="1A"/>
          <w:sz w:val="24"/>
          <w:szCs w:val="24"/>
          <w:rtl/>
        </w:rPr>
        <w:t>‌</w:t>
      </w:r>
      <w:r w:rsidRPr="00B65A2E">
        <w:rPr>
          <w:rFonts w:cs="B Mitra"/>
          <w:color w:val="171717" w:themeColor="background2" w:themeShade="1A"/>
          <w:sz w:val="24"/>
          <w:szCs w:val="24"/>
          <w:rtl/>
        </w:rPr>
        <w:t xml:space="preserve">های برق) از تاریخ ابلاغ این تصویب‌نامه به مدت دو هفته مصرف برق خود را در حد </w:t>
      </w:r>
      <w:r w:rsidRPr="00B65A2E">
        <w:rPr>
          <w:rFonts w:cs="B Mitra"/>
          <w:color w:val="171717" w:themeColor="background2" w:themeShade="1A"/>
          <w:sz w:val="24"/>
          <w:szCs w:val="24"/>
          <w:rtl/>
          <w:lang w:bidi="fa-IR"/>
        </w:rPr>
        <w:t>۱۰</w:t>
      </w:r>
      <w:r w:rsidRPr="00B65A2E">
        <w:rPr>
          <w:rFonts w:cs="B Mitra"/>
          <w:color w:val="171717" w:themeColor="background2" w:themeShade="1A"/>
          <w:sz w:val="24"/>
          <w:szCs w:val="24"/>
          <w:rtl/>
        </w:rPr>
        <w:t xml:space="preserve"> درصد دیماند مصرفی محدود کنند. در صورت عدم همکاری، شرکت‌های برق مجازند بلافاصله برق مشترک را قطع کنند</w:t>
      </w:r>
      <w:r w:rsidRPr="00B65A2E">
        <w:rPr>
          <w:rFonts w:cs="B Mitra"/>
          <w:color w:val="171717" w:themeColor="background2" w:themeShade="1A"/>
          <w:sz w:val="24"/>
          <w:szCs w:val="24"/>
        </w:rPr>
        <w:t>.</w:t>
      </w:r>
      <w:r>
        <w:rPr>
          <w:rFonts w:cs="B Mitra" w:hint="cs"/>
          <w:color w:val="171717" w:themeColor="background2" w:themeShade="1A"/>
          <w:sz w:val="24"/>
          <w:szCs w:val="24"/>
          <w:rtl/>
        </w:rPr>
        <w:t xml:space="preserve"> </w:t>
      </w:r>
    </w:p>
    <w:p w:rsidR="00B65A2E" w:rsidRDefault="00B65A2E" w:rsidP="00585A54">
      <w:pPr>
        <w:bidi/>
        <w:spacing w:line="240" w:lineRule="auto"/>
        <w:jc w:val="both"/>
        <w:rPr>
          <w:rFonts w:cs="B Mitra"/>
          <w:color w:val="171717" w:themeColor="background2" w:themeShade="1A"/>
          <w:sz w:val="24"/>
          <w:szCs w:val="24"/>
          <w:rtl/>
        </w:rPr>
      </w:pPr>
      <w:r w:rsidRPr="00B65A2E">
        <w:rPr>
          <w:rFonts w:cs="B Mitra"/>
          <w:color w:val="171717" w:themeColor="background2" w:themeShade="1A"/>
          <w:sz w:val="24"/>
          <w:szCs w:val="24"/>
          <w:rtl/>
        </w:rPr>
        <w:t>این گزارش می‌افزاید، پس از گذشت دو هفته کارگروهی متشکل از وزارت صنعت، معدن و تجارت و نیرو در صورت لزوم نسبت به تمدید زمان و یا جابه‌جایی شرکت‌های مشمول مشروط به حفظ سقف کاهش چهار هزار مگاوات تصمیم‌گیری خواهد کرد</w:t>
      </w:r>
      <w:r w:rsidRPr="00B65A2E">
        <w:rPr>
          <w:rFonts w:cs="B Mitra"/>
          <w:color w:val="171717" w:themeColor="background2" w:themeShade="1A"/>
          <w:sz w:val="24"/>
          <w:szCs w:val="24"/>
        </w:rPr>
        <w:t>.</w:t>
      </w:r>
    </w:p>
    <w:p w:rsidR="00B65A2E" w:rsidRDefault="00B65A2E" w:rsidP="00585A54">
      <w:pPr>
        <w:bidi/>
        <w:spacing w:line="240" w:lineRule="auto"/>
        <w:jc w:val="both"/>
        <w:rPr>
          <w:rFonts w:cs="B Mitra"/>
          <w:color w:val="171717" w:themeColor="background2" w:themeShade="1A"/>
          <w:sz w:val="24"/>
          <w:szCs w:val="24"/>
          <w:rtl/>
        </w:rPr>
      </w:pPr>
      <w:r w:rsidRPr="00B65A2E">
        <w:rPr>
          <w:rFonts w:cs="B Mitra"/>
          <w:color w:val="171717" w:themeColor="background2" w:themeShade="1A"/>
          <w:sz w:val="24"/>
          <w:szCs w:val="24"/>
          <w:rtl/>
        </w:rPr>
        <w:t>ضمنا واحدهایی که در اجرای این تصویب‌نامه با وزارت نیرو همکاری می‌کنند، معادل میزان کاهش مصرف انرژی آنها در سایر ایام سال از برق با تعرفه صفر برخوردار می‌شوند</w:t>
      </w:r>
      <w:r w:rsidRPr="00B65A2E">
        <w:rPr>
          <w:rFonts w:cs="B Mitra"/>
          <w:color w:val="171717" w:themeColor="background2" w:themeShade="1A"/>
          <w:sz w:val="24"/>
          <w:szCs w:val="24"/>
        </w:rPr>
        <w:t>.</w:t>
      </w:r>
    </w:p>
    <w:p w:rsidR="00B65A2E" w:rsidRDefault="00B65A2E" w:rsidP="00585A54">
      <w:pPr>
        <w:bidi/>
        <w:spacing w:line="240" w:lineRule="auto"/>
        <w:jc w:val="both"/>
        <w:rPr>
          <w:rFonts w:cs="B Mitra"/>
          <w:color w:val="171717" w:themeColor="background2" w:themeShade="1A"/>
          <w:sz w:val="24"/>
          <w:szCs w:val="24"/>
          <w:rtl/>
        </w:rPr>
      </w:pPr>
      <w:r w:rsidRPr="00B65A2E">
        <w:rPr>
          <w:rFonts w:cs="B Mitra"/>
          <w:color w:val="171717" w:themeColor="background2" w:themeShade="1A"/>
          <w:sz w:val="24"/>
          <w:szCs w:val="24"/>
          <w:rtl/>
        </w:rPr>
        <w:t>همین طور، کارگروهی مرکب از وزارت‌خانه‌های نیرو، صنعت، معدن و تجارت و امور اقتصادی و دارایی تشکیل می‌شود تا جهت تخصیص مشوق‌هایی نظیر امهال بدهی مالیاتی، تقسیط بلندمدت مالیات و بیمه تأمین اجتماعی به واحدهایی که در اجرای این تصویب‌نامه با وزارت نیرو همکاری می‌کنند به هیئت وزیران پیشنهاد کنند</w:t>
      </w:r>
      <w:r w:rsidRPr="00B65A2E">
        <w:rPr>
          <w:rFonts w:cs="B Mitra"/>
          <w:color w:val="171717" w:themeColor="background2" w:themeShade="1A"/>
          <w:sz w:val="24"/>
          <w:szCs w:val="24"/>
        </w:rPr>
        <w:t>.</w:t>
      </w:r>
    </w:p>
    <w:p w:rsidR="007F5E1C" w:rsidRDefault="00B65A2E" w:rsidP="00585A54">
      <w:pPr>
        <w:bidi/>
        <w:spacing w:line="240" w:lineRule="auto"/>
        <w:jc w:val="both"/>
        <w:rPr>
          <w:rFonts w:cs="B Mitra"/>
          <w:color w:val="171717" w:themeColor="background2" w:themeShade="1A"/>
          <w:sz w:val="24"/>
          <w:szCs w:val="24"/>
          <w:rtl/>
        </w:rPr>
      </w:pPr>
      <w:r w:rsidRPr="00B65A2E">
        <w:rPr>
          <w:rFonts w:cs="B Mitra"/>
          <w:color w:val="171717" w:themeColor="background2" w:themeShade="1A"/>
          <w:sz w:val="24"/>
          <w:szCs w:val="24"/>
          <w:rtl/>
        </w:rPr>
        <w:t xml:space="preserve">همچنین واحدهایی که دارای مولد خود تأمین برق هستند در سقف برق تولیدی واحد خود امکان مصرف برق دارند. افزون براین، برق تولیدی واحدهای دارای برق مازاد، با تعرفه خرید تضمینی سه هزار و </w:t>
      </w:r>
      <w:r w:rsidRPr="00B65A2E">
        <w:rPr>
          <w:rFonts w:cs="B Mitra"/>
          <w:color w:val="171717" w:themeColor="background2" w:themeShade="1A"/>
          <w:sz w:val="24"/>
          <w:szCs w:val="24"/>
          <w:rtl/>
          <w:lang w:bidi="fa-IR"/>
        </w:rPr>
        <w:t>۸۰۰</w:t>
      </w:r>
      <w:r w:rsidRPr="00B65A2E">
        <w:rPr>
          <w:rFonts w:cs="B Mitra"/>
          <w:color w:val="171717" w:themeColor="background2" w:themeShade="1A"/>
          <w:sz w:val="24"/>
          <w:szCs w:val="24"/>
          <w:rtl/>
        </w:rPr>
        <w:t xml:space="preserve"> ریال برای هر کیلووات ‌ساعت توسط وزارت نیرو (شرکت توانیر) خریداری می‌شود</w:t>
      </w:r>
      <w:r w:rsidRPr="00B65A2E">
        <w:rPr>
          <w:rFonts w:cs="B Mitra"/>
          <w:color w:val="171717" w:themeColor="background2" w:themeShade="1A"/>
          <w:sz w:val="24"/>
          <w:szCs w:val="24"/>
        </w:rPr>
        <w:t>.</w:t>
      </w:r>
      <w:r w:rsidRPr="00B65A2E">
        <w:rPr>
          <w:rFonts w:cs="B Mitra"/>
          <w:color w:val="171717" w:themeColor="background2" w:themeShade="1A"/>
          <w:sz w:val="24"/>
          <w:szCs w:val="24"/>
        </w:rPr>
        <w:br/>
      </w:r>
      <w:r w:rsidRPr="00B65A2E">
        <w:rPr>
          <w:rFonts w:cs="B Mitra"/>
          <w:color w:val="171717" w:themeColor="background2" w:themeShade="1A"/>
          <w:sz w:val="24"/>
          <w:szCs w:val="24"/>
          <w:rtl/>
        </w:rPr>
        <w:t xml:space="preserve">اعضای دولت همچنین به وزارت نیرو </w:t>
      </w:r>
      <w:r>
        <w:rPr>
          <w:rFonts w:cs="B Mitra" w:hint="cs"/>
          <w:color w:val="171717" w:themeColor="background2" w:themeShade="1A"/>
          <w:sz w:val="24"/>
          <w:szCs w:val="24"/>
          <w:rtl/>
        </w:rPr>
        <w:t>(</w:t>
      </w:r>
      <w:r w:rsidRPr="00B65A2E">
        <w:rPr>
          <w:rFonts w:cs="B Mitra"/>
          <w:color w:val="171717" w:themeColor="background2" w:themeShade="1A"/>
          <w:sz w:val="24"/>
          <w:szCs w:val="24"/>
          <w:rtl/>
        </w:rPr>
        <w:t>شرکت توانیر) اجازه دادند به‌منظور ایجاد تعادل بین عرضه و تقاضای برق در کشور (تا پایان تابستان) نسبت به اولویت‌بندی، کاهش مصرف و یا درصورت ضرورت، قطع برق مشترکان پرمصرف و دیماندی اقدام کند</w:t>
      </w:r>
      <w:r w:rsidRPr="00B65A2E">
        <w:rPr>
          <w:rFonts w:cs="B Mitra"/>
          <w:color w:val="171717" w:themeColor="background2" w:themeShade="1A"/>
          <w:sz w:val="24"/>
          <w:szCs w:val="24"/>
        </w:rPr>
        <w:t>.</w:t>
      </w:r>
    </w:p>
    <w:p w:rsidR="00B65A2E" w:rsidRPr="00B65A2E" w:rsidRDefault="00B65A2E" w:rsidP="00585A54">
      <w:pPr>
        <w:bidi/>
        <w:spacing w:line="240" w:lineRule="auto"/>
        <w:jc w:val="both"/>
        <w:rPr>
          <w:rFonts w:cs="B Mitra"/>
          <w:color w:val="171717" w:themeColor="background2" w:themeShade="1A"/>
          <w:sz w:val="24"/>
          <w:szCs w:val="24"/>
        </w:rPr>
      </w:pPr>
      <w:r w:rsidRPr="00B65A2E">
        <w:rPr>
          <w:rFonts w:cs="B Mitra"/>
          <w:color w:val="171717" w:themeColor="background2" w:themeShade="1A"/>
          <w:sz w:val="24"/>
          <w:szCs w:val="24"/>
          <w:rtl/>
        </w:rPr>
        <w:t>این تصویب نامه می‌افزاید سازمان صدا و سیمای جمهوری اسلامی ایران با همکاری وزارت نیرو به صورت مستمر می‌بایست به اطلاع‌رسانی و آگاه‌سازی در این خصوص اقدام کنند</w:t>
      </w:r>
      <w:r w:rsidRPr="00B65A2E">
        <w:rPr>
          <w:rFonts w:cs="B Mitra"/>
          <w:color w:val="171717" w:themeColor="background2" w:themeShade="1A"/>
          <w:sz w:val="24"/>
          <w:szCs w:val="24"/>
        </w:rPr>
        <w:t>.</w:t>
      </w:r>
    </w:p>
    <w:p w:rsidR="0024778B" w:rsidRPr="00B65A2E" w:rsidRDefault="0024778B" w:rsidP="00B65A2E">
      <w:pPr>
        <w:bidi/>
        <w:spacing w:after="200"/>
        <w:jc w:val="both"/>
        <w:rPr>
          <w:rFonts w:ascii="Times New Roman" w:eastAsia="Times New Roman" w:hAnsi="Times New Roman" w:cs="B Mitra"/>
          <w:b w:val="0"/>
          <w:color w:val="171717" w:themeColor="background2" w:themeShade="1A"/>
          <w:sz w:val="24"/>
          <w:szCs w:val="24"/>
        </w:rPr>
      </w:pPr>
    </w:p>
    <w:p w:rsidR="00DB0DA2" w:rsidRPr="00DB0DA2" w:rsidRDefault="00DB0DA2" w:rsidP="00DB0DA2">
      <w:pPr>
        <w:pStyle w:val="Heading1"/>
        <w:bidi/>
        <w:spacing w:before="0" w:after="0"/>
        <w:jc w:val="center"/>
        <w:rPr>
          <w:rFonts w:cs="B Mitra"/>
          <w:b w:val="0"/>
          <w:bCs/>
          <w:color w:val="18AFFB" w:themeColor="accent1" w:themeTint="99"/>
          <w:rtl/>
        </w:rPr>
      </w:pPr>
      <w:r w:rsidRPr="00F615B7">
        <w:rPr>
          <w:rFonts w:cs="B Mitra"/>
          <w:b w:val="0"/>
          <w:bCs/>
          <w:noProof/>
          <w:color w:val="18AFFB" w:themeColor="accent1" w:themeTint="99"/>
          <w:sz w:val="32"/>
        </w:rPr>
        <w:lastRenderedPageBreak/>
        <mc:AlternateContent>
          <mc:Choice Requires="wps">
            <w:drawing>
              <wp:anchor distT="0" distB="0" distL="114300" distR="114300" simplePos="0" relativeHeight="251737088" behindDoc="0" locked="0" layoutInCell="1" allowOverlap="1" wp14:anchorId="34D58F67" wp14:editId="7FEB28B2">
                <wp:simplePos x="0" y="0"/>
                <wp:positionH relativeFrom="margin">
                  <wp:posOffset>1577340</wp:posOffset>
                </wp:positionH>
                <wp:positionV relativeFrom="paragraph">
                  <wp:posOffset>415290</wp:posOffset>
                </wp:positionV>
                <wp:extent cx="3023235" cy="411480"/>
                <wp:effectExtent l="95250" t="57150" r="120015" b="160020"/>
                <wp:wrapTopAndBottom/>
                <wp:docPr id="45" name="Text Box 45"/>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DB0DA2" w:rsidRPr="00FE7C2A" w:rsidRDefault="00DB0DA2" w:rsidP="00DB0DA2">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صدا وسیما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8F67" id="Text Box 45" o:spid="_x0000_s1040" type="#_x0000_t202" style="position:absolute;left:0;text-align:left;margin-left:124.2pt;margin-top:32.7pt;width:238.05pt;height:32.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DB0DA2" w:rsidRPr="00FE7C2A" w:rsidRDefault="00DB0DA2" w:rsidP="00DB0DA2">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صدا وسیما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DB0DA2">
        <w:rPr>
          <w:rFonts w:cs="B Mitra"/>
          <w:b w:val="0"/>
          <w:bCs/>
          <w:color w:val="18AFFB" w:themeColor="accent1" w:themeTint="99"/>
          <w:rtl/>
        </w:rPr>
        <w:t>بازدید معاون اول رئیس جمهور از دیسپاچینگ ملی</w:t>
      </w:r>
    </w:p>
    <w:p w:rsidR="009C0B8A" w:rsidRPr="009C0B8A" w:rsidRDefault="009C0B8A" w:rsidP="006522C9">
      <w:pPr>
        <w:pStyle w:val="Heading2"/>
        <w:bidi/>
        <w:spacing w:after="0"/>
        <w:jc w:val="both"/>
        <w:rPr>
          <w:rFonts w:eastAsia="Times New Roman" w:cs="B Mitra"/>
          <w:b/>
          <w:color w:val="0F0D29" w:themeColor="text1"/>
          <w:sz w:val="24"/>
          <w:szCs w:val="24"/>
        </w:rPr>
      </w:pPr>
      <w:r w:rsidRPr="009C0B8A">
        <w:rPr>
          <w:rFonts w:cs="B Mitra"/>
          <w:color w:val="0F0D29" w:themeColor="text1"/>
          <w:sz w:val="24"/>
          <w:szCs w:val="24"/>
          <w:rtl/>
        </w:rPr>
        <w:t xml:space="preserve">معاون اول رئیس جمهور در پی دستور رئیس جمهور برای بررسی چالش‌های شبکه برق کشور، امروز </w:t>
      </w:r>
      <w:r w:rsidRPr="009C0B8A">
        <w:rPr>
          <w:rFonts w:cs="B Mitra"/>
          <w:color w:val="0F0D29" w:themeColor="text1"/>
          <w:sz w:val="24"/>
          <w:szCs w:val="24"/>
          <w:rtl/>
          <w:lang w:bidi="fa-IR"/>
        </w:rPr>
        <w:t>۱۵</w:t>
      </w:r>
      <w:r w:rsidRPr="009C0B8A">
        <w:rPr>
          <w:rFonts w:cs="B Mitra"/>
          <w:color w:val="0F0D29" w:themeColor="text1"/>
          <w:sz w:val="24"/>
          <w:szCs w:val="24"/>
          <w:rtl/>
        </w:rPr>
        <w:t xml:space="preserve"> تیر </w:t>
      </w:r>
      <w:r w:rsidRPr="009C0B8A">
        <w:rPr>
          <w:rFonts w:cs="B Mitra"/>
          <w:color w:val="0F0D29" w:themeColor="text1"/>
          <w:sz w:val="24"/>
          <w:szCs w:val="24"/>
          <w:rtl/>
          <w:lang w:bidi="fa-IR"/>
        </w:rPr>
        <w:t>۱۴۰۰</w:t>
      </w:r>
      <w:r w:rsidRPr="009C0B8A">
        <w:rPr>
          <w:rFonts w:cs="B Mitra"/>
          <w:color w:val="0F0D29" w:themeColor="text1"/>
          <w:sz w:val="24"/>
          <w:szCs w:val="24"/>
          <w:rtl/>
        </w:rPr>
        <w:t xml:space="preserve"> از دیسپاچینگ ملی بازدید کرد</w:t>
      </w:r>
      <w:r w:rsidRPr="009C0B8A">
        <w:rPr>
          <w:rFonts w:cs="B Mitra"/>
          <w:color w:val="0F0D29" w:themeColor="text1"/>
          <w:sz w:val="24"/>
          <w:szCs w:val="24"/>
        </w:rPr>
        <w:t>.</w:t>
      </w:r>
    </w:p>
    <w:p w:rsidR="009C0B8A" w:rsidRPr="009C0B8A" w:rsidRDefault="009C0B8A" w:rsidP="00C41630">
      <w:pPr>
        <w:bidi/>
        <w:spacing w:line="240" w:lineRule="auto"/>
        <w:jc w:val="both"/>
        <w:rPr>
          <w:rFonts w:cs="B Mitra"/>
          <w:color w:val="0F0D29" w:themeColor="text1"/>
          <w:sz w:val="24"/>
          <w:szCs w:val="24"/>
        </w:rPr>
      </w:pPr>
      <w:r>
        <w:rPr>
          <w:noProof/>
        </w:rPr>
        <w:drawing>
          <wp:anchor distT="0" distB="0" distL="114300" distR="114300" simplePos="0" relativeHeight="251738112" behindDoc="0" locked="0" layoutInCell="1" allowOverlap="1">
            <wp:simplePos x="0" y="0"/>
            <wp:positionH relativeFrom="column">
              <wp:posOffset>163830</wp:posOffset>
            </wp:positionH>
            <wp:positionV relativeFrom="paragraph">
              <wp:posOffset>40640</wp:posOffset>
            </wp:positionV>
            <wp:extent cx="2762250" cy="1841500"/>
            <wp:effectExtent l="0" t="0" r="0" b="6350"/>
            <wp:wrapSquare wrapText="bothSides"/>
            <wp:docPr id="46" name="Picture 46" descr="https://www.iribnews.ir/files/fa/news/1400/4/15/6678683_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ribnews.ir/files/fa/news/1400/4/15/6678683_8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B8A">
        <w:rPr>
          <w:rFonts w:cs="B Mitra"/>
          <w:color w:val="0F0D29" w:themeColor="text1"/>
          <w:sz w:val="24"/>
          <w:szCs w:val="24"/>
          <w:rtl/>
        </w:rPr>
        <w:t xml:space="preserve">به </w:t>
      </w:r>
      <w:r w:rsidRPr="006522C9">
        <w:rPr>
          <w:rFonts w:cs="B Mitra"/>
          <w:color w:val="0F0D29" w:themeColor="text1"/>
          <w:sz w:val="24"/>
          <w:szCs w:val="24"/>
          <w:rtl/>
        </w:rPr>
        <w:t>گزارش خبرنگار</w:t>
      </w:r>
      <w:hyperlink r:id="rId29" w:tgtFrame="_blank" w:history="1">
        <w:r w:rsidRPr="006522C9">
          <w:rPr>
            <w:rStyle w:val="Hyperlink"/>
            <w:rFonts w:cs="B Mitra"/>
            <w:color w:val="0F0D29" w:themeColor="text1"/>
            <w:sz w:val="24"/>
            <w:szCs w:val="24"/>
            <w:u w:val="none"/>
          </w:rPr>
          <w:t xml:space="preserve"> </w:t>
        </w:r>
        <w:r w:rsidRPr="006522C9">
          <w:rPr>
            <w:rStyle w:val="Hyperlink"/>
            <w:rFonts w:cs="B Mitra"/>
            <w:color w:val="0F0D29" w:themeColor="text1"/>
            <w:sz w:val="24"/>
            <w:szCs w:val="24"/>
            <w:u w:val="none"/>
            <w:rtl/>
          </w:rPr>
          <w:t>گروه اقتصادی خبرگزاری صداوسیما</w:t>
        </w:r>
      </w:hyperlink>
      <w:r w:rsidR="00C41630">
        <w:rPr>
          <w:rStyle w:val="Hyperlink"/>
          <w:rFonts w:cs="B Mitra" w:hint="cs"/>
          <w:color w:val="0F0D29" w:themeColor="text1"/>
          <w:sz w:val="24"/>
          <w:szCs w:val="24"/>
          <w:u w:val="none"/>
          <w:rtl/>
        </w:rPr>
        <w:t>؛</w:t>
      </w:r>
      <w:r w:rsidRPr="006522C9">
        <w:rPr>
          <w:rFonts w:cs="B Mitra"/>
          <w:color w:val="0F0D29" w:themeColor="text1"/>
          <w:sz w:val="24"/>
          <w:szCs w:val="24"/>
        </w:rPr>
        <w:t xml:space="preserve"> </w:t>
      </w:r>
      <w:r w:rsidRPr="006522C9">
        <w:rPr>
          <w:rFonts w:cs="B Mitra"/>
          <w:color w:val="0F0D29" w:themeColor="text1"/>
          <w:sz w:val="24"/>
          <w:szCs w:val="24"/>
          <w:rtl/>
        </w:rPr>
        <w:t>آقای اسحاق جهانگیری برای رصد مستقیم وضعیت تولید و مصرف</w:t>
      </w:r>
      <w:r w:rsidRPr="009C0B8A">
        <w:rPr>
          <w:rFonts w:cs="B Mitra"/>
          <w:color w:val="0F0D29" w:themeColor="text1"/>
          <w:sz w:val="24"/>
          <w:szCs w:val="24"/>
          <w:rtl/>
        </w:rPr>
        <w:t xml:space="preserve"> برق در کشور از دیسپاچینگ ملی بازدید کرد</w:t>
      </w:r>
      <w:r w:rsidR="00C41630">
        <w:rPr>
          <w:rFonts w:cs="B Mitra" w:hint="cs"/>
          <w:color w:val="0F0D29" w:themeColor="text1"/>
          <w:sz w:val="24"/>
          <w:szCs w:val="24"/>
          <w:rtl/>
        </w:rPr>
        <w:t>.</w:t>
      </w:r>
      <w:r>
        <w:rPr>
          <w:rFonts w:cs="B Mitra" w:hint="cs"/>
          <w:color w:val="0F0D29" w:themeColor="text1"/>
          <w:sz w:val="24"/>
          <w:szCs w:val="24"/>
          <w:rtl/>
        </w:rPr>
        <w:t xml:space="preserve"> </w:t>
      </w:r>
      <w:r w:rsidRPr="009C0B8A">
        <w:rPr>
          <w:rFonts w:cs="B Mitra"/>
          <w:color w:val="0F0D29" w:themeColor="text1"/>
          <w:sz w:val="24"/>
          <w:szCs w:val="24"/>
          <w:rtl/>
        </w:rPr>
        <w:t>در این بازدید وزیر نیرو، وزیر صمت، وزیر کشور و معاون وزیر اطلاعات، معاون اول رئیس جمهور را همراهی کردند</w:t>
      </w:r>
      <w:r w:rsidR="00C41630">
        <w:rPr>
          <w:rFonts w:cs="B Mitra" w:hint="cs"/>
          <w:color w:val="0F0D29" w:themeColor="text1"/>
          <w:sz w:val="24"/>
          <w:szCs w:val="24"/>
          <w:rtl/>
        </w:rPr>
        <w:t>.</w:t>
      </w:r>
      <w:r w:rsidRPr="009C0B8A">
        <w:t xml:space="preserve"> </w:t>
      </w:r>
    </w:p>
    <w:p w:rsidR="00A72669" w:rsidRDefault="009C0B8A" w:rsidP="006522C9">
      <w:pPr>
        <w:bidi/>
        <w:spacing w:line="240" w:lineRule="auto"/>
        <w:jc w:val="both"/>
        <w:rPr>
          <w:rFonts w:cs="B Mitra"/>
          <w:color w:val="0F0D29" w:themeColor="text1"/>
          <w:sz w:val="24"/>
          <w:szCs w:val="24"/>
          <w:rtl/>
        </w:rPr>
      </w:pPr>
      <w:r w:rsidRPr="009C0B8A">
        <w:rPr>
          <w:rFonts w:cs="B Mitra"/>
          <w:color w:val="0F0D29" w:themeColor="text1"/>
          <w:sz w:val="24"/>
          <w:szCs w:val="24"/>
          <w:rtl/>
        </w:rPr>
        <w:t>"</w:t>
      </w:r>
      <w:r w:rsidRPr="009C0B8A">
        <w:rPr>
          <w:rFonts w:cs="B Mitra" w:hint="cs"/>
          <w:color w:val="0F0D29" w:themeColor="text1"/>
          <w:sz w:val="24"/>
          <w:szCs w:val="24"/>
          <w:rtl/>
        </w:rPr>
        <w:t>اسحاق</w:t>
      </w:r>
      <w:r w:rsidRPr="009C0B8A">
        <w:rPr>
          <w:rFonts w:cs="B Mitra"/>
          <w:color w:val="0F0D29" w:themeColor="text1"/>
          <w:sz w:val="24"/>
          <w:szCs w:val="24"/>
          <w:rtl/>
        </w:rPr>
        <w:t xml:space="preserve"> </w:t>
      </w:r>
      <w:r w:rsidRPr="009C0B8A">
        <w:rPr>
          <w:rFonts w:cs="B Mitra" w:hint="cs"/>
          <w:color w:val="0F0D29" w:themeColor="text1"/>
          <w:sz w:val="24"/>
          <w:szCs w:val="24"/>
          <w:rtl/>
        </w:rPr>
        <w:t>جهانگیری</w:t>
      </w:r>
      <w:r w:rsidRPr="009C0B8A">
        <w:rPr>
          <w:rFonts w:cs="B Mitra"/>
          <w:color w:val="0F0D29" w:themeColor="text1"/>
          <w:sz w:val="24"/>
          <w:szCs w:val="24"/>
          <w:rtl/>
        </w:rPr>
        <w:t xml:space="preserve">" </w:t>
      </w:r>
      <w:r w:rsidRPr="009C0B8A">
        <w:rPr>
          <w:rFonts w:cs="B Mitra" w:hint="cs"/>
          <w:color w:val="0F0D29" w:themeColor="text1"/>
          <w:sz w:val="24"/>
          <w:szCs w:val="24"/>
          <w:rtl/>
        </w:rPr>
        <w:t>معاون</w:t>
      </w:r>
      <w:r w:rsidRPr="009C0B8A">
        <w:rPr>
          <w:rFonts w:cs="B Mitra"/>
          <w:color w:val="0F0D29" w:themeColor="text1"/>
          <w:sz w:val="24"/>
          <w:szCs w:val="24"/>
          <w:rtl/>
        </w:rPr>
        <w:t xml:space="preserve"> </w:t>
      </w:r>
      <w:r w:rsidRPr="009C0B8A">
        <w:rPr>
          <w:rFonts w:cs="B Mitra" w:hint="cs"/>
          <w:color w:val="0F0D29" w:themeColor="text1"/>
          <w:sz w:val="24"/>
          <w:szCs w:val="24"/>
          <w:rtl/>
        </w:rPr>
        <w:t>اول</w:t>
      </w:r>
      <w:r w:rsidRPr="009C0B8A">
        <w:rPr>
          <w:rFonts w:cs="B Mitra"/>
          <w:color w:val="0F0D29" w:themeColor="text1"/>
          <w:sz w:val="24"/>
          <w:szCs w:val="24"/>
          <w:rtl/>
        </w:rPr>
        <w:t xml:space="preserve"> </w:t>
      </w:r>
      <w:r w:rsidRPr="009C0B8A">
        <w:rPr>
          <w:rFonts w:cs="B Mitra" w:hint="cs"/>
          <w:color w:val="0F0D29" w:themeColor="text1"/>
          <w:sz w:val="24"/>
          <w:szCs w:val="24"/>
          <w:rtl/>
        </w:rPr>
        <w:t>رئیس</w:t>
      </w:r>
      <w:r w:rsidRPr="009C0B8A">
        <w:rPr>
          <w:rFonts w:cs="B Mitra"/>
          <w:color w:val="0F0D29" w:themeColor="text1"/>
          <w:sz w:val="24"/>
          <w:szCs w:val="24"/>
          <w:rtl/>
        </w:rPr>
        <w:t xml:space="preserve"> </w:t>
      </w:r>
      <w:r w:rsidRPr="009C0B8A">
        <w:rPr>
          <w:rFonts w:cs="B Mitra" w:hint="cs"/>
          <w:color w:val="0F0D29" w:themeColor="text1"/>
          <w:sz w:val="24"/>
          <w:szCs w:val="24"/>
          <w:rtl/>
        </w:rPr>
        <w:t>جمهور</w:t>
      </w:r>
      <w:r w:rsidRPr="009C0B8A">
        <w:rPr>
          <w:rFonts w:cs="B Mitra"/>
          <w:color w:val="0F0D29" w:themeColor="text1"/>
          <w:sz w:val="24"/>
          <w:szCs w:val="24"/>
          <w:rtl/>
        </w:rPr>
        <w:t xml:space="preserve"> به‌منظور رصد مستقیم شبکه برق، بررسی و اتخاذ تصمیماتی برای وضعیت مصرف برق در بخش‌های صنعت، خانگی و خدمات، شرایط تولید برق کشور در نیروگاه‌ها و سدهای برق‌آبی و به حداقل رسیدن خاموشی‌ها از دیسپاچینگ ملی بازدید کرد</w:t>
      </w:r>
      <w:r w:rsidRPr="009C0B8A">
        <w:rPr>
          <w:rFonts w:cs="B Mitra"/>
          <w:color w:val="0F0D29" w:themeColor="text1"/>
          <w:sz w:val="24"/>
          <w:szCs w:val="24"/>
        </w:rPr>
        <w:t>.</w:t>
      </w:r>
    </w:p>
    <w:p w:rsidR="009C0B8A" w:rsidRPr="009C0B8A" w:rsidRDefault="009C0B8A" w:rsidP="00C41630">
      <w:pPr>
        <w:bidi/>
        <w:spacing w:line="240" w:lineRule="auto"/>
        <w:jc w:val="both"/>
        <w:rPr>
          <w:rFonts w:cs="B Mitra"/>
          <w:color w:val="0F0D29" w:themeColor="text1"/>
          <w:sz w:val="24"/>
          <w:szCs w:val="24"/>
        </w:rPr>
      </w:pPr>
      <w:r w:rsidRPr="009C0B8A">
        <w:rPr>
          <w:rFonts w:cs="B Mitra"/>
          <w:color w:val="0F0D29" w:themeColor="text1"/>
          <w:sz w:val="24"/>
          <w:szCs w:val="24"/>
          <w:rtl/>
        </w:rPr>
        <w:t>براین</w:t>
      </w:r>
      <w:r w:rsidR="00C41630">
        <w:rPr>
          <w:rFonts w:cs="B Mitra" w:hint="cs"/>
          <w:color w:val="0F0D29" w:themeColor="text1"/>
          <w:sz w:val="24"/>
          <w:szCs w:val="24"/>
          <w:rtl/>
        </w:rPr>
        <w:t xml:space="preserve"> </w:t>
      </w:r>
      <w:r w:rsidRPr="009C0B8A">
        <w:rPr>
          <w:rFonts w:cs="B Mitra"/>
          <w:color w:val="0F0D29" w:themeColor="text1"/>
          <w:sz w:val="24"/>
          <w:szCs w:val="24"/>
          <w:rtl/>
        </w:rPr>
        <w:t>اساس، در این بازدید "رضا اردکانیان" وزیر نیرو، "عبدالرضا رحمانی فضلی" وزیرکشور و " علیرضا رزم حسینی" وزیر صمت، معاون اول رئیس جمهور را همراهی کردند</w:t>
      </w:r>
      <w:r w:rsidRPr="009C0B8A">
        <w:rPr>
          <w:rFonts w:cs="B Mitra"/>
          <w:color w:val="0F0D29" w:themeColor="text1"/>
          <w:sz w:val="24"/>
          <w:szCs w:val="24"/>
        </w:rPr>
        <w:t>.</w:t>
      </w:r>
      <w:r w:rsidR="006522C9">
        <w:rPr>
          <w:rFonts w:cs="B Mitra" w:hint="cs"/>
          <w:color w:val="0F0D29" w:themeColor="text1"/>
          <w:sz w:val="24"/>
          <w:szCs w:val="24"/>
          <w:rtl/>
        </w:rPr>
        <w:t xml:space="preserve"> </w:t>
      </w:r>
      <w:r w:rsidRPr="009C0B8A">
        <w:rPr>
          <w:rFonts w:cs="B Mitra"/>
          <w:color w:val="0F0D29" w:themeColor="text1"/>
          <w:sz w:val="24"/>
          <w:szCs w:val="24"/>
          <w:rtl/>
        </w:rPr>
        <w:t>این دومین جلسه امروز معاون اول رئیس جمهور با وزیر و مدیران وزارت نیرو بود که بعد از دستور حجت الاسلام و المسلمین حسن روحانی رئیس جمهور برگزار شد</w:t>
      </w:r>
      <w:r w:rsidRPr="009C0B8A">
        <w:rPr>
          <w:rFonts w:cs="B Mitra"/>
          <w:color w:val="0F0D29" w:themeColor="text1"/>
          <w:sz w:val="24"/>
          <w:szCs w:val="24"/>
        </w:rPr>
        <w:t>.</w:t>
      </w:r>
    </w:p>
    <w:p w:rsidR="009C0B8A" w:rsidRPr="009C0B8A" w:rsidRDefault="006522C9" w:rsidP="009C0B8A">
      <w:pPr>
        <w:pStyle w:val="Heading1"/>
        <w:bidi/>
        <w:spacing w:before="0" w:after="0" w:line="240" w:lineRule="auto"/>
        <w:rPr>
          <w:rFonts w:cs="B Mitra"/>
          <w:color w:val="0F0D29" w:themeColor="text1"/>
          <w:sz w:val="24"/>
          <w:szCs w:val="24"/>
          <w:rtl/>
        </w:rPr>
      </w:pPr>
      <w:r w:rsidRPr="00F615B7">
        <w:rPr>
          <w:rFonts w:cs="B Mitra"/>
          <w:b w:val="0"/>
          <w:bCs/>
          <w:noProof/>
          <w:color w:val="18AFFB" w:themeColor="accent1" w:themeTint="99"/>
          <w:sz w:val="32"/>
        </w:rPr>
        <mc:AlternateContent>
          <mc:Choice Requires="wps">
            <w:drawing>
              <wp:anchor distT="0" distB="0" distL="114300" distR="114300" simplePos="0" relativeHeight="251730944" behindDoc="0" locked="0" layoutInCell="1" allowOverlap="1" wp14:anchorId="0CCDD871" wp14:editId="4FF515E1">
                <wp:simplePos x="0" y="0"/>
                <wp:positionH relativeFrom="margin">
                  <wp:posOffset>1630680</wp:posOffset>
                </wp:positionH>
                <wp:positionV relativeFrom="paragraph">
                  <wp:posOffset>730885</wp:posOffset>
                </wp:positionV>
                <wp:extent cx="3023235" cy="411480"/>
                <wp:effectExtent l="95250" t="57150" r="120015" b="160020"/>
                <wp:wrapTopAndBottom/>
                <wp:docPr id="38" name="Text Box 38"/>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02A9B" w:rsidRPr="00FE7C2A" w:rsidRDefault="00202A9B" w:rsidP="00202A9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D871" id="Text Box 38" o:spid="_x0000_s1041" type="#_x0000_t202" style="position:absolute;left:0;text-align:left;margin-left:128.4pt;margin-top:57.55pt;width:238.05pt;height:32.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" fillcolor="#3592cf [3205]" strokecolor="#3592cf [3205]" strokeweight="1pt">
                <v:fill color2="#5da7d8 [2581]" rotate="t" angle="180" colors="0 #0488df;40632f #2296e2;1 #72afeb" focus="100%" type="gradient"/>
                <v:shadow on="t" color="black" opacity="40092f" origin=",.5" offset="0,3pt"/>
                <v:textbox>
                  <w:txbxContent>
                    <w:p w:rsidR="00202A9B" w:rsidRPr="00FE7C2A" w:rsidRDefault="00202A9B" w:rsidP="00202A9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p>
    <w:p w:rsidR="00202A9B" w:rsidRDefault="00202A9B" w:rsidP="00202A9B">
      <w:pPr>
        <w:pStyle w:val="Heading1"/>
        <w:bidi/>
        <w:jc w:val="center"/>
        <w:rPr>
          <w:rFonts w:cs="B Mitra"/>
          <w:b w:val="0"/>
          <w:bCs/>
          <w:color w:val="18AFFB" w:themeColor="accent1" w:themeTint="99"/>
          <w:sz w:val="32"/>
          <w:rtl/>
        </w:rPr>
      </w:pPr>
      <w:r w:rsidRPr="00202A9B">
        <w:rPr>
          <w:rFonts w:cs="B Mitra"/>
          <w:b w:val="0"/>
          <w:bCs/>
          <w:color w:val="18AFFB" w:themeColor="accent1" w:themeTint="99"/>
          <w:sz w:val="32"/>
          <w:rtl/>
        </w:rPr>
        <w:t>وزیر نیرو درگذشت موسس و اولین رئیس پژوهشگاه نیرو را تسلیت گفت</w:t>
      </w:r>
    </w:p>
    <w:p w:rsidR="00202A9B" w:rsidRPr="00202A9B" w:rsidRDefault="006522C9" w:rsidP="006522C9">
      <w:pPr>
        <w:pStyle w:val="Heading1"/>
        <w:bidi/>
        <w:spacing w:before="0" w:after="0" w:line="240" w:lineRule="auto"/>
        <w:jc w:val="center"/>
        <w:rPr>
          <w:rFonts w:cs="B Mitra"/>
          <w:color w:val="171717" w:themeColor="background2" w:themeShade="1A"/>
          <w:sz w:val="24"/>
          <w:szCs w:val="24"/>
        </w:rPr>
      </w:pPr>
      <w:r>
        <w:rPr>
          <w:noProof/>
        </w:rPr>
        <w:drawing>
          <wp:anchor distT="0" distB="0" distL="114300" distR="114300" simplePos="0" relativeHeight="251731968" behindDoc="0" locked="0" layoutInCell="1" allowOverlap="1">
            <wp:simplePos x="0" y="0"/>
            <wp:positionH relativeFrom="margin">
              <wp:posOffset>68580</wp:posOffset>
            </wp:positionH>
            <wp:positionV relativeFrom="paragraph">
              <wp:posOffset>946785</wp:posOffset>
            </wp:positionV>
            <wp:extent cx="3114040" cy="1752600"/>
            <wp:effectExtent l="0" t="0" r="0" b="0"/>
            <wp:wrapSquare wrapText="bothSides"/>
            <wp:docPr id="39" name="Picture 39" descr="https://news.moe.gov.ir/getmedia/202d0996-9910-496c-8381-0487b0a60871/IMG-20210703-WA0000.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ews.moe.gov.ir/getmedia/202d0996-9910-496c-8381-0487b0a60871/IMG-20210703-WA0000.jpg?width=8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04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A9B" w:rsidRPr="00202A9B">
        <w:rPr>
          <w:rFonts w:cs="B Mitra"/>
          <w:color w:val="171717" w:themeColor="background2" w:themeShade="1A"/>
          <w:sz w:val="24"/>
          <w:szCs w:val="24"/>
          <w:rtl/>
        </w:rPr>
        <w:t>وزیر نیرو در پیامی درگذشت استاد فرهیخته و پیشکسوت صنعت برق پروفسور علی‌محمد رنجبر، موسس و اولین رئیس پژوهشگاه نیرو را تسلیت گفت</w:t>
      </w:r>
      <w:r w:rsidR="00202A9B" w:rsidRPr="00202A9B">
        <w:rPr>
          <w:rFonts w:cs="B Mitra"/>
          <w:color w:val="171717" w:themeColor="background2" w:themeShade="1A"/>
          <w:sz w:val="24"/>
          <w:szCs w:val="24"/>
        </w:rPr>
        <w:t>.</w:t>
      </w:r>
    </w:p>
    <w:p w:rsidR="00202A9B" w:rsidRDefault="00202A9B" w:rsidP="006522C9">
      <w:pPr>
        <w:bidi/>
        <w:spacing w:line="240" w:lineRule="auto"/>
        <w:jc w:val="both"/>
        <w:rPr>
          <w:rFonts w:cs="B Mitra"/>
          <w:color w:val="171717" w:themeColor="background2" w:themeShade="1A"/>
          <w:sz w:val="24"/>
          <w:szCs w:val="24"/>
          <w:rtl/>
        </w:rPr>
      </w:pPr>
      <w:r w:rsidRPr="00202A9B">
        <w:rPr>
          <w:rFonts w:cs="B Mitra"/>
          <w:color w:val="171717" w:themeColor="background2" w:themeShade="1A"/>
          <w:sz w:val="24"/>
          <w:szCs w:val="24"/>
          <w:rtl/>
        </w:rPr>
        <w:t>به‌گزارش پایگاه اطلاع‌رسانی وزارت نیرو (پاون)، متن پیام "رضا اردکانیان" بدین شرح است</w:t>
      </w:r>
      <w:r w:rsidRPr="00202A9B">
        <w:rPr>
          <w:rFonts w:cs="B Mitra"/>
          <w:color w:val="171717" w:themeColor="background2" w:themeShade="1A"/>
          <w:sz w:val="24"/>
          <w:szCs w:val="24"/>
        </w:rPr>
        <w:t>:</w:t>
      </w:r>
      <w:r w:rsidRPr="00202A9B">
        <w:t xml:space="preserve"> </w:t>
      </w:r>
    </w:p>
    <w:p w:rsidR="00202A9B" w:rsidRDefault="00202A9B" w:rsidP="006522C9">
      <w:pPr>
        <w:bidi/>
        <w:spacing w:line="240" w:lineRule="auto"/>
        <w:jc w:val="both"/>
        <w:rPr>
          <w:rFonts w:cs="B Mitra"/>
          <w:color w:val="171717" w:themeColor="background2" w:themeShade="1A"/>
          <w:sz w:val="24"/>
          <w:szCs w:val="24"/>
          <w:rtl/>
        </w:rPr>
      </w:pPr>
      <w:r w:rsidRPr="00202A9B">
        <w:rPr>
          <w:rFonts w:cs="B Mitra"/>
          <w:color w:val="171717" w:themeColor="background2" w:themeShade="1A"/>
          <w:sz w:val="24"/>
          <w:szCs w:val="24"/>
        </w:rPr>
        <w:t>"</w:t>
      </w:r>
      <w:r w:rsidRPr="00202A9B">
        <w:rPr>
          <w:rFonts w:cs="B Mitra"/>
          <w:color w:val="171717" w:themeColor="background2" w:themeShade="1A"/>
          <w:sz w:val="24"/>
          <w:szCs w:val="24"/>
          <w:rtl/>
        </w:rPr>
        <w:t>انالله و انا الیه راجعون</w:t>
      </w:r>
    </w:p>
    <w:p w:rsidR="00202A9B" w:rsidRDefault="00202A9B" w:rsidP="005631B5">
      <w:pPr>
        <w:bidi/>
        <w:spacing w:line="240" w:lineRule="auto"/>
        <w:jc w:val="both"/>
        <w:rPr>
          <w:rFonts w:cs="B Mitra"/>
          <w:color w:val="171717" w:themeColor="background2" w:themeShade="1A"/>
          <w:sz w:val="24"/>
          <w:szCs w:val="24"/>
          <w:rtl/>
        </w:rPr>
      </w:pPr>
      <w:r w:rsidRPr="00202A9B">
        <w:rPr>
          <w:rFonts w:cs="B Mitra"/>
          <w:color w:val="171717" w:themeColor="background2" w:themeShade="1A"/>
          <w:sz w:val="24"/>
          <w:szCs w:val="24"/>
          <w:rtl/>
        </w:rPr>
        <w:t xml:space="preserve">ضایعه درگذشت استاد فرهیخته و </w:t>
      </w:r>
      <w:r w:rsidR="005631B5">
        <w:rPr>
          <w:rFonts w:cs="B Mitra"/>
          <w:color w:val="171717" w:themeColor="background2" w:themeShade="1A"/>
          <w:sz w:val="24"/>
          <w:szCs w:val="24"/>
          <w:rtl/>
        </w:rPr>
        <w:t>پیشکسوت صنعت برق، دکتر علی‌محمد</w:t>
      </w:r>
      <w:r w:rsidRPr="00202A9B">
        <w:rPr>
          <w:rFonts w:cs="B Mitra"/>
          <w:color w:val="171717" w:themeColor="background2" w:themeShade="1A"/>
          <w:sz w:val="24"/>
          <w:szCs w:val="24"/>
          <w:rtl/>
        </w:rPr>
        <w:t>رنجبر موجب تاسف و تالم فراوان گردی</w:t>
      </w:r>
      <w:r w:rsidR="005631B5">
        <w:rPr>
          <w:rFonts w:cs="B Mitra" w:hint="cs"/>
          <w:color w:val="171717" w:themeColor="background2" w:themeShade="1A"/>
          <w:sz w:val="24"/>
          <w:szCs w:val="24"/>
          <w:rtl/>
        </w:rPr>
        <w:t>د.</w:t>
      </w:r>
      <w:r w:rsidRPr="00202A9B">
        <w:rPr>
          <w:rFonts w:cs="B Mitra"/>
          <w:color w:val="171717" w:themeColor="background2" w:themeShade="1A"/>
          <w:sz w:val="24"/>
          <w:szCs w:val="24"/>
        </w:rPr>
        <w:t> </w:t>
      </w:r>
    </w:p>
    <w:p w:rsidR="00202A9B" w:rsidRDefault="00202A9B" w:rsidP="005631B5">
      <w:pPr>
        <w:bidi/>
        <w:spacing w:line="240" w:lineRule="auto"/>
        <w:jc w:val="both"/>
        <w:rPr>
          <w:rFonts w:cs="B Mitra"/>
          <w:color w:val="171717" w:themeColor="background2" w:themeShade="1A"/>
          <w:sz w:val="24"/>
          <w:szCs w:val="24"/>
          <w:rtl/>
        </w:rPr>
      </w:pPr>
      <w:r w:rsidRPr="00202A9B">
        <w:rPr>
          <w:rFonts w:cs="B Mitra"/>
          <w:color w:val="171717" w:themeColor="background2" w:themeShade="1A"/>
          <w:sz w:val="24"/>
          <w:szCs w:val="24"/>
          <w:rtl/>
        </w:rPr>
        <w:t>استاد علی‌محمدرنجبر به‌عنوان موسس و اولین رئیس پژوهشگاه نیرو، پایه‌گذار روند رشد علمی و دانش تخصصی در صنعت برق بود و توسعه و تعالی این صنعت، تا حدود زیادی مدیون تلاش و دانش اوست</w:t>
      </w:r>
      <w:r w:rsidRPr="00202A9B">
        <w:rPr>
          <w:rFonts w:cs="B Mitra"/>
          <w:color w:val="171717" w:themeColor="background2" w:themeShade="1A"/>
          <w:sz w:val="24"/>
          <w:szCs w:val="24"/>
        </w:rPr>
        <w:t>.</w:t>
      </w:r>
    </w:p>
    <w:p w:rsidR="00202A9B" w:rsidRDefault="00202A9B" w:rsidP="005631B5">
      <w:pPr>
        <w:bidi/>
        <w:spacing w:line="240" w:lineRule="auto"/>
        <w:jc w:val="both"/>
        <w:rPr>
          <w:rFonts w:cs="B Mitra"/>
          <w:color w:val="171717" w:themeColor="background2" w:themeShade="1A"/>
          <w:sz w:val="24"/>
          <w:szCs w:val="24"/>
          <w:rtl/>
        </w:rPr>
      </w:pPr>
      <w:r w:rsidRPr="00202A9B">
        <w:rPr>
          <w:rFonts w:cs="B Mitra"/>
          <w:color w:val="171717" w:themeColor="background2" w:themeShade="1A"/>
          <w:sz w:val="24"/>
          <w:szCs w:val="24"/>
          <w:rtl/>
        </w:rPr>
        <w:t>اولین رئیس دانشگاه صنعتی شریف پس از انقلاب اسلامی، اقدامات ارزنده علمی، پژوهشی و اجرایی، از جمله معاونت وزیر نیرو در امور برق و انرژی، همچنین اقدامات ماندگار در صنعت برق و انتخاب به عنوان استاد نمونه کشور و چهره ماندگار علمی در سال 1383 تنها بخشی از سوابق ارزشمند آن</w:t>
      </w:r>
      <w:r w:rsidR="005631B5">
        <w:rPr>
          <w:rFonts w:cs="B Mitra"/>
          <w:color w:val="171717" w:themeColor="background2" w:themeShade="1A"/>
          <w:sz w:val="24"/>
          <w:szCs w:val="24"/>
          <w:rtl/>
        </w:rPr>
        <w:t xml:space="preserve"> مرحوم در صنعت برق می‌باشد و بی</w:t>
      </w:r>
      <w:r w:rsidR="005631B5">
        <w:rPr>
          <w:rFonts w:cs="B Mitra" w:hint="cs"/>
          <w:color w:val="171717" w:themeColor="background2" w:themeShade="1A"/>
          <w:sz w:val="24"/>
          <w:szCs w:val="24"/>
          <w:rtl/>
        </w:rPr>
        <w:t>‌</w:t>
      </w:r>
      <w:r w:rsidRPr="00202A9B">
        <w:rPr>
          <w:rFonts w:cs="B Mitra"/>
          <w:color w:val="171717" w:themeColor="background2" w:themeShade="1A"/>
          <w:sz w:val="24"/>
          <w:szCs w:val="24"/>
          <w:rtl/>
        </w:rPr>
        <w:t>تردید فقدان ایشان، ضایعه جبران</w:t>
      </w:r>
      <w:r w:rsidR="005631B5">
        <w:rPr>
          <w:rFonts w:cs="B Mitra" w:hint="cs"/>
          <w:color w:val="171717" w:themeColor="background2" w:themeShade="1A"/>
          <w:sz w:val="24"/>
          <w:szCs w:val="24"/>
          <w:rtl/>
        </w:rPr>
        <w:t>‌</w:t>
      </w:r>
      <w:r w:rsidRPr="00202A9B">
        <w:rPr>
          <w:rFonts w:cs="B Mitra"/>
          <w:color w:val="171717" w:themeColor="background2" w:themeShade="1A"/>
          <w:sz w:val="24"/>
          <w:szCs w:val="24"/>
          <w:rtl/>
        </w:rPr>
        <w:t>ناپذیری برای صنعت برق کشور است</w:t>
      </w:r>
      <w:r w:rsidRPr="00202A9B">
        <w:rPr>
          <w:rFonts w:cs="B Mitra"/>
          <w:color w:val="171717" w:themeColor="background2" w:themeShade="1A"/>
          <w:sz w:val="24"/>
          <w:szCs w:val="24"/>
        </w:rPr>
        <w:t>.</w:t>
      </w:r>
    </w:p>
    <w:p w:rsidR="00202A9B" w:rsidRDefault="00202A9B" w:rsidP="006522C9">
      <w:pPr>
        <w:bidi/>
        <w:spacing w:line="240" w:lineRule="auto"/>
        <w:jc w:val="both"/>
        <w:rPr>
          <w:rFonts w:cs="B Mitra"/>
          <w:color w:val="171717" w:themeColor="background2" w:themeShade="1A"/>
          <w:sz w:val="24"/>
          <w:szCs w:val="24"/>
          <w:rtl/>
        </w:rPr>
      </w:pPr>
      <w:r w:rsidRPr="00202A9B">
        <w:rPr>
          <w:rFonts w:cs="B Mitra"/>
          <w:color w:val="171717" w:themeColor="background2" w:themeShade="1A"/>
          <w:sz w:val="24"/>
          <w:szCs w:val="24"/>
          <w:rtl/>
        </w:rPr>
        <w:t>اینجانب فقدان این دانشمند ارجمند را حضور خانواده محترم، بازماندگان ایشان و تمامی شاگردانش و همکارانم در صنعت برق تسلیت گفته و از خداوند متعال برایشان غفران و رحمت الهی آرزومندم</w:t>
      </w:r>
      <w:r w:rsidRPr="00202A9B">
        <w:rPr>
          <w:rFonts w:cs="B Mitra"/>
          <w:color w:val="171717" w:themeColor="background2" w:themeShade="1A"/>
          <w:sz w:val="24"/>
          <w:szCs w:val="24"/>
        </w:rPr>
        <w:t>.</w:t>
      </w:r>
    </w:p>
    <w:p w:rsidR="00585A54" w:rsidRDefault="00202A9B" w:rsidP="006522C9">
      <w:pPr>
        <w:bidi/>
        <w:spacing w:line="240" w:lineRule="auto"/>
        <w:jc w:val="both"/>
        <w:rPr>
          <w:rFonts w:cs="B Mitra"/>
          <w:color w:val="171717" w:themeColor="background2" w:themeShade="1A"/>
          <w:sz w:val="24"/>
          <w:szCs w:val="24"/>
          <w:rtl/>
        </w:rPr>
      </w:pPr>
      <w:r w:rsidRPr="00202A9B">
        <w:rPr>
          <w:rFonts w:cs="B Mitra"/>
          <w:color w:val="171717" w:themeColor="background2" w:themeShade="1A"/>
          <w:sz w:val="24"/>
          <w:szCs w:val="24"/>
          <w:rtl/>
        </w:rPr>
        <w:t>رضا اردکانیان</w:t>
      </w:r>
      <w:r w:rsidR="006522C9">
        <w:rPr>
          <w:rFonts w:cs="B Mitra" w:hint="cs"/>
          <w:color w:val="171717" w:themeColor="background2" w:themeShade="1A"/>
          <w:sz w:val="24"/>
          <w:szCs w:val="24"/>
          <w:rtl/>
        </w:rPr>
        <w:t xml:space="preserve"> </w:t>
      </w:r>
      <w:r w:rsidRPr="00202A9B">
        <w:rPr>
          <w:rFonts w:cs="B Mitra"/>
          <w:color w:val="171717" w:themeColor="background2" w:themeShade="1A"/>
          <w:sz w:val="24"/>
          <w:szCs w:val="24"/>
          <w:rtl/>
        </w:rPr>
        <w:t>وزیر نیرو</w:t>
      </w:r>
    </w:p>
    <w:p w:rsidR="0024778B" w:rsidRPr="00585A54" w:rsidRDefault="0024778B" w:rsidP="00585A54">
      <w:pPr>
        <w:bidi/>
        <w:jc w:val="center"/>
        <w:rPr>
          <w:rFonts w:eastAsia="Times New Roman" w:cs="B Mitra"/>
          <w:b w:val="0"/>
          <w:bCs/>
          <w:color w:val="171717" w:themeColor="background2" w:themeShade="1A"/>
          <w:sz w:val="36"/>
          <w:szCs w:val="36"/>
        </w:rPr>
      </w:pPr>
      <w:r w:rsidRPr="00585A54">
        <w:rPr>
          <w:rFonts w:cs="B Mitra"/>
          <w:b w:val="0"/>
          <w:bCs/>
          <w:noProof/>
          <w:color w:val="18AFFB" w:themeColor="accent1" w:themeTint="99"/>
          <w:sz w:val="44"/>
          <w:szCs w:val="32"/>
        </w:rPr>
        <w:lastRenderedPageBreak/>
        <mc:AlternateContent>
          <mc:Choice Requires="wps">
            <w:drawing>
              <wp:anchor distT="0" distB="0" distL="114300" distR="114300" simplePos="0" relativeHeight="251727872" behindDoc="0" locked="0" layoutInCell="1" allowOverlap="1" wp14:anchorId="7F5292C6" wp14:editId="1DD5B263">
                <wp:simplePos x="0" y="0"/>
                <wp:positionH relativeFrom="margin">
                  <wp:posOffset>1640205</wp:posOffset>
                </wp:positionH>
                <wp:positionV relativeFrom="paragraph">
                  <wp:posOffset>394335</wp:posOffset>
                </wp:positionV>
                <wp:extent cx="3023235" cy="411480"/>
                <wp:effectExtent l="95250" t="57150" r="120015" b="160020"/>
                <wp:wrapTopAndBottom/>
                <wp:docPr id="36" name="Text Box 36"/>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24778B" w:rsidRPr="00FE7C2A" w:rsidRDefault="0024778B" w:rsidP="0024778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92C6" id="Text Box 36" o:spid="_x0000_s1042" type="#_x0000_t202" style="position:absolute;left:0;text-align:left;margin-left:129.15pt;margin-top:31.05pt;width:238.05pt;height:32.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" fillcolor="#3592cf [3205]" strokecolor="#3592cf [3205]" strokeweight="1pt">
                <v:fill color2="#5da7d8 [2581]" rotate="t" angle="180" colors="0 #0488df;40632f #2296e2;1 #72afeb" focus="100%" type="gradient"/>
                <v:shadow on="t" color="black" opacity="40092f" origin=",.5" offset="0,3pt"/>
                <v:textbox>
                  <w:txbxContent>
                    <w:p w:rsidR="0024778B" w:rsidRPr="00FE7C2A" w:rsidRDefault="0024778B" w:rsidP="0024778B">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6</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585A54">
        <w:rPr>
          <w:rFonts w:cs="B Mitra"/>
          <w:b w:val="0"/>
          <w:bCs/>
          <w:color w:val="18AFFB" w:themeColor="accent1" w:themeTint="99"/>
          <w:sz w:val="40"/>
          <w:szCs w:val="32"/>
          <w:rtl/>
        </w:rPr>
        <w:t>نظام‌نامه بازرسي فني تجهيزات تخصصي صنعت برق ابلاغ شد</w:t>
      </w:r>
    </w:p>
    <w:p w:rsidR="0024778B" w:rsidRPr="0024778B" w:rsidRDefault="00F2082F" w:rsidP="006311BC">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1728896" behindDoc="0" locked="0" layoutInCell="1" allowOverlap="1">
            <wp:simplePos x="0" y="0"/>
            <wp:positionH relativeFrom="margin">
              <wp:posOffset>0</wp:posOffset>
            </wp:positionH>
            <wp:positionV relativeFrom="paragraph">
              <wp:posOffset>852805</wp:posOffset>
            </wp:positionV>
            <wp:extent cx="3009900" cy="2004060"/>
            <wp:effectExtent l="0" t="0" r="0" b="0"/>
            <wp:wrapSquare wrapText="bothSides"/>
            <wp:docPr id="37" name="Picture 37" descr="http://news.moe.gov.ir/getmedia/ca5c85a1-aae7-4a61-a758-d6e8307b08ed/unpwGPIfZh9J.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moe.gov.ir/getmedia/ca5c85a1-aae7-4a61-a758-d6e8307b08ed/unpwGPIfZh9J.jpg?width=8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78B" w:rsidRPr="0024778B">
        <w:rPr>
          <w:rFonts w:cs="B Mitra" w:hint="cs"/>
          <w:color w:val="171717" w:themeColor="background2" w:themeShade="1A"/>
          <w:sz w:val="24"/>
          <w:szCs w:val="24"/>
          <w:rtl/>
        </w:rPr>
        <w:t>م</w:t>
      </w:r>
      <w:r w:rsidR="0024778B" w:rsidRPr="0024778B">
        <w:rPr>
          <w:rFonts w:cs="B Mitra"/>
          <w:color w:val="171717" w:themeColor="background2" w:themeShade="1A"/>
          <w:sz w:val="24"/>
          <w:szCs w:val="24"/>
          <w:rtl/>
        </w:rPr>
        <w:t>عاون وزیر نیرو در امور برق و انرژی به‌منظور هماهنگي لازم در امور سياست‌گذاري، برنامه‌ريزي و اجراي بازرسي‌هاي فني، نظام‌نامه بازرسي فني تجهيزات تخصصي صنعت برق را براي اجرا ابلاغ كرد</w:t>
      </w:r>
      <w:r w:rsidR="006311BC">
        <w:rPr>
          <w:rFonts w:cs="B Mitra" w:hint="cs"/>
          <w:color w:val="171717" w:themeColor="background2" w:themeShade="1A"/>
          <w:sz w:val="24"/>
          <w:szCs w:val="24"/>
          <w:rtl/>
        </w:rPr>
        <w:t>.</w:t>
      </w:r>
    </w:p>
    <w:p w:rsidR="0024778B" w:rsidRDefault="0024778B" w:rsidP="006311BC">
      <w:pPr>
        <w:bidi/>
        <w:spacing w:line="240" w:lineRule="auto"/>
        <w:jc w:val="both"/>
        <w:rPr>
          <w:rFonts w:cs="B Mitra"/>
          <w:color w:val="171717" w:themeColor="background2" w:themeShade="1A"/>
          <w:sz w:val="24"/>
          <w:szCs w:val="24"/>
          <w:rtl/>
        </w:rPr>
      </w:pPr>
      <w:r w:rsidRPr="0024778B">
        <w:rPr>
          <w:rFonts w:cs="B Mitra"/>
          <w:color w:val="171717" w:themeColor="background2" w:themeShade="1A"/>
          <w:sz w:val="24"/>
          <w:szCs w:val="24"/>
          <w:rtl/>
        </w:rPr>
        <w:t>به‌گزارش پایگاه اطلاع‌رسانی وزارت نیرو (پاون)، " همایون حایری" نظام‌نامه بازرسي فني تجهيزات تخصصي صنعت برق كه منجر به سامان‌دهي بازرسي فني و سا</w:t>
      </w:r>
      <w:r w:rsidR="006311BC">
        <w:rPr>
          <w:rFonts w:cs="B Mitra" w:hint="cs"/>
          <w:color w:val="171717" w:themeColor="background2" w:themeShade="1A"/>
          <w:sz w:val="24"/>
          <w:szCs w:val="24"/>
          <w:rtl/>
        </w:rPr>
        <w:t>ختار</w:t>
      </w:r>
      <w:r w:rsidRPr="0024778B">
        <w:rPr>
          <w:rFonts w:cs="B Mitra"/>
          <w:color w:val="171717" w:themeColor="background2" w:themeShade="1A"/>
          <w:sz w:val="24"/>
          <w:szCs w:val="24"/>
          <w:rtl/>
        </w:rPr>
        <w:t>دهي به فعاليت‌ها در ارجاع كار به تامين‌كنندگان واجد صلاحيت و همچنين گسترش تعامل بين نهادها و مراجع ذي‌ربط در اين زمينه خواهد شد را براي اجرا ابلاغ كرد</w:t>
      </w:r>
      <w:r w:rsidRPr="0024778B">
        <w:rPr>
          <w:rFonts w:cs="B Mitra"/>
          <w:color w:val="171717" w:themeColor="background2" w:themeShade="1A"/>
          <w:sz w:val="24"/>
          <w:szCs w:val="24"/>
        </w:rPr>
        <w:t>.</w:t>
      </w:r>
    </w:p>
    <w:p w:rsidR="00585A54" w:rsidRDefault="0024778B" w:rsidP="00585A54">
      <w:pPr>
        <w:bidi/>
        <w:spacing w:line="240" w:lineRule="auto"/>
        <w:jc w:val="both"/>
        <w:rPr>
          <w:rFonts w:cs="B Mitra"/>
          <w:color w:val="171717" w:themeColor="background2" w:themeShade="1A"/>
          <w:sz w:val="24"/>
          <w:szCs w:val="24"/>
          <w:rtl/>
        </w:rPr>
      </w:pPr>
      <w:r w:rsidRPr="0024778B">
        <w:rPr>
          <w:rFonts w:cs="B Mitra"/>
          <w:color w:val="171717" w:themeColor="background2" w:themeShade="1A"/>
          <w:sz w:val="24"/>
          <w:szCs w:val="24"/>
          <w:rtl/>
        </w:rPr>
        <w:t>بر اساس آئین‌نامه اجرایی بند (الف) ماده (26) قانون برگزاری مناقصات، یکی از وظایف دستگاه‌های اجرایی، تهیه و ارائه فهرست از تامين‌كنندگان واجد صلاحیت تجهیزات تخصصی در حوزه ماموریت و فعالیت دستگاه‌های مذکور و حصول اطمینان از کیفیت و انطباق تجهیزات با استانداردها است</w:t>
      </w:r>
      <w:r w:rsidRPr="0024778B">
        <w:rPr>
          <w:rFonts w:cs="B Mitra"/>
          <w:color w:val="171717" w:themeColor="background2" w:themeShade="1A"/>
          <w:sz w:val="24"/>
          <w:szCs w:val="24"/>
        </w:rPr>
        <w:t>.</w:t>
      </w:r>
    </w:p>
    <w:p w:rsidR="00F2082F" w:rsidRDefault="0024778B" w:rsidP="00585A54">
      <w:pPr>
        <w:bidi/>
        <w:spacing w:line="240" w:lineRule="auto"/>
        <w:jc w:val="both"/>
        <w:rPr>
          <w:rFonts w:cs="B Mitra"/>
          <w:color w:val="171717" w:themeColor="background2" w:themeShade="1A"/>
          <w:sz w:val="24"/>
          <w:szCs w:val="24"/>
          <w:rtl/>
        </w:rPr>
      </w:pPr>
      <w:r w:rsidRPr="0024778B">
        <w:rPr>
          <w:rFonts w:cs="B Mitra"/>
          <w:color w:val="171717" w:themeColor="background2" w:themeShade="1A"/>
          <w:sz w:val="24"/>
          <w:szCs w:val="24"/>
          <w:rtl/>
        </w:rPr>
        <w:t>طبق این نظام‌نامه، بررسی‌های فنی در تهیه و ارائه فهرست مورد اشاره با انجام بازرسی فنی که بررسی انطباق عملکرد شرکت‌های تامين‌كننده تجهیزات تخصصی، با آئین‌نامه‌ها، دستورالعمل‌ها و استانداردهای مشخصی که متضمن کیفیت تجهیزات مورد استفاده است، صورت می‌پذیرد</w:t>
      </w:r>
      <w:r w:rsidRPr="0024778B">
        <w:rPr>
          <w:rFonts w:cs="B Mitra"/>
          <w:color w:val="171717" w:themeColor="background2" w:themeShade="1A"/>
          <w:sz w:val="24"/>
          <w:szCs w:val="24"/>
        </w:rPr>
        <w:t>.</w:t>
      </w:r>
    </w:p>
    <w:p w:rsidR="006311BC" w:rsidRDefault="0024778B" w:rsidP="00F2082F">
      <w:pPr>
        <w:bidi/>
        <w:spacing w:line="240" w:lineRule="auto"/>
        <w:jc w:val="both"/>
        <w:rPr>
          <w:rFonts w:cs="B Mitra"/>
          <w:color w:val="171717" w:themeColor="background2" w:themeShade="1A"/>
          <w:sz w:val="24"/>
          <w:szCs w:val="24"/>
          <w:rtl/>
        </w:rPr>
      </w:pPr>
      <w:r w:rsidRPr="0024778B">
        <w:rPr>
          <w:rFonts w:cs="B Mitra"/>
          <w:color w:val="171717" w:themeColor="background2" w:themeShade="1A"/>
          <w:sz w:val="24"/>
          <w:szCs w:val="24"/>
          <w:rtl/>
        </w:rPr>
        <w:t>بر این اساس، وزارت نیرو در ابلاغيه‌ يازدهم مرداد سال 1396 تهیه و ارائه فهرست مذکور را به شرکت‌های مادرتخصصی تفویض كرده است. اجرای این نظام‌نامه، منجر به سامان‌دهی بازرسی فنی و ساختاردهی به فعالیت‌ها در ارجاع کار به تامین‌کنندگان واجد صلاحیت و همچنین گسترش تعامل بین نهاد‌ها و مراجع ذی‌ربط در این زمینه خواهد شد و بستر مناسبی را جهت ارتقاء کیفیت تجهیزات تخصصی صنعت برق، فراهم می‌آورد</w:t>
      </w:r>
      <w:r w:rsidR="006311BC">
        <w:rPr>
          <w:rFonts w:cs="B Mitra" w:hint="cs"/>
          <w:color w:val="171717" w:themeColor="background2" w:themeShade="1A"/>
          <w:sz w:val="24"/>
          <w:szCs w:val="24"/>
          <w:rtl/>
        </w:rPr>
        <w:t>.</w:t>
      </w:r>
    </w:p>
    <w:p w:rsidR="0024778B" w:rsidRDefault="0024778B" w:rsidP="006311BC">
      <w:pPr>
        <w:bidi/>
        <w:spacing w:line="240" w:lineRule="auto"/>
        <w:jc w:val="both"/>
        <w:rPr>
          <w:rFonts w:cs="B Mitra"/>
          <w:color w:val="171717" w:themeColor="background2" w:themeShade="1A"/>
          <w:sz w:val="24"/>
          <w:szCs w:val="24"/>
          <w:rtl/>
        </w:rPr>
      </w:pPr>
      <w:r w:rsidRPr="0024778B">
        <w:rPr>
          <w:rFonts w:cs="B Mitra"/>
          <w:color w:val="171717" w:themeColor="background2" w:themeShade="1A"/>
          <w:sz w:val="24"/>
          <w:szCs w:val="24"/>
          <w:rtl/>
        </w:rPr>
        <w:t>این گزارش حاکی است، حصول اطمینان از اجرای صحیح مقررات، آئین‌نامه‌ها و استانداردهای صنعت برق، ایجاد وحدت رویه و یکپارچه‌سازی اطلاعات فهرست واجدین صلاحیت تولید کالا و تجهیزات تخصصی در صنعت برق، راهبری و سامان‌دهی بازرسی فنی در صنعت برق و افزایش و ارتقاء کمی و کیفی بازرسی فنی در صنعت برق از اهداف اين كار است</w:t>
      </w:r>
      <w:r w:rsidRPr="0024778B">
        <w:rPr>
          <w:rFonts w:cs="B Mitra"/>
          <w:color w:val="171717" w:themeColor="background2" w:themeShade="1A"/>
          <w:sz w:val="24"/>
          <w:szCs w:val="24"/>
        </w:rPr>
        <w:t>.</w:t>
      </w:r>
    </w:p>
    <w:p w:rsidR="0024778B" w:rsidRDefault="0024778B" w:rsidP="00585A54">
      <w:pPr>
        <w:bidi/>
        <w:spacing w:line="240" w:lineRule="auto"/>
        <w:jc w:val="both"/>
        <w:rPr>
          <w:rFonts w:cs="B Mitra"/>
          <w:color w:val="171717" w:themeColor="background2" w:themeShade="1A"/>
          <w:sz w:val="24"/>
          <w:szCs w:val="24"/>
          <w:rtl/>
        </w:rPr>
      </w:pPr>
      <w:r w:rsidRPr="0024778B">
        <w:rPr>
          <w:rFonts w:cs="B Mitra"/>
          <w:color w:val="171717" w:themeColor="background2" w:themeShade="1A"/>
          <w:sz w:val="24"/>
          <w:szCs w:val="24"/>
          <w:rtl/>
        </w:rPr>
        <w:t>محدوده اجرای نظام‌‌نامه شامل‌ حوزه ستادی وزارت نیرو، شرکت‌های مادرتخصصی حوزه برق و انرژی و شرکت‌های زیرمجموعه آنها، ساتکاب، ساتبا و پژوهشگاه نیرو است</w:t>
      </w:r>
      <w:r w:rsidRPr="0024778B">
        <w:rPr>
          <w:rFonts w:cs="B Mitra"/>
          <w:color w:val="171717" w:themeColor="background2" w:themeShade="1A"/>
          <w:sz w:val="24"/>
          <w:szCs w:val="24"/>
        </w:rPr>
        <w:t>.</w:t>
      </w:r>
    </w:p>
    <w:p w:rsidR="0024778B" w:rsidRPr="0024778B" w:rsidRDefault="0024778B" w:rsidP="00585A54">
      <w:pPr>
        <w:bidi/>
        <w:spacing w:line="240" w:lineRule="auto"/>
        <w:jc w:val="both"/>
        <w:rPr>
          <w:rFonts w:cs="B Mitra"/>
          <w:color w:val="171717" w:themeColor="background2" w:themeShade="1A"/>
          <w:sz w:val="24"/>
          <w:szCs w:val="24"/>
        </w:rPr>
      </w:pPr>
      <w:r w:rsidRPr="0024778B">
        <w:rPr>
          <w:rFonts w:cs="B Mitra"/>
          <w:color w:val="171717" w:themeColor="background2" w:themeShade="1A"/>
          <w:sz w:val="24"/>
          <w:szCs w:val="24"/>
          <w:rtl/>
        </w:rPr>
        <w:t>خاطرنشان می‌سازد، مسئولیت اجرای نظام‌نامه در شرکت‌های مادرتخصصی حوزه برق و انرژی و</w:t>
      </w:r>
      <w:r w:rsidRPr="0024778B">
        <w:rPr>
          <w:rFonts w:ascii="Cambria" w:hAnsi="Cambria" w:cs="Cambria" w:hint="cs"/>
          <w:color w:val="171717" w:themeColor="background2" w:themeShade="1A"/>
          <w:sz w:val="24"/>
          <w:szCs w:val="24"/>
          <w:rtl/>
        </w:rPr>
        <w:t> </w:t>
      </w:r>
      <w:r w:rsidRPr="0024778B">
        <w:rPr>
          <w:rFonts w:cs="B Mitra"/>
          <w:color w:val="171717" w:themeColor="background2" w:themeShade="1A"/>
          <w:sz w:val="24"/>
          <w:szCs w:val="24"/>
          <w:rtl/>
        </w:rPr>
        <w:t xml:space="preserve"> </w:t>
      </w:r>
      <w:r w:rsidRPr="0024778B">
        <w:rPr>
          <w:rFonts w:cs="B Mitra" w:hint="cs"/>
          <w:color w:val="171717" w:themeColor="background2" w:themeShade="1A"/>
          <w:sz w:val="24"/>
          <w:szCs w:val="24"/>
          <w:rtl/>
        </w:rPr>
        <w:t>شرکت‌های</w:t>
      </w:r>
      <w:r w:rsidRPr="0024778B">
        <w:rPr>
          <w:rFonts w:cs="B Mitra"/>
          <w:color w:val="171717" w:themeColor="background2" w:themeShade="1A"/>
          <w:sz w:val="24"/>
          <w:szCs w:val="24"/>
          <w:rtl/>
        </w:rPr>
        <w:t xml:space="preserve"> </w:t>
      </w:r>
      <w:r w:rsidRPr="0024778B">
        <w:rPr>
          <w:rFonts w:cs="B Mitra" w:hint="cs"/>
          <w:color w:val="171717" w:themeColor="background2" w:themeShade="1A"/>
          <w:sz w:val="24"/>
          <w:szCs w:val="24"/>
          <w:rtl/>
        </w:rPr>
        <w:t>زیرمجموعه</w:t>
      </w:r>
      <w:r w:rsidRPr="0024778B">
        <w:rPr>
          <w:rFonts w:cs="B Mitra"/>
          <w:color w:val="171717" w:themeColor="background2" w:themeShade="1A"/>
          <w:sz w:val="24"/>
          <w:szCs w:val="24"/>
          <w:rtl/>
        </w:rPr>
        <w:t xml:space="preserve"> </w:t>
      </w:r>
      <w:r w:rsidRPr="0024778B">
        <w:rPr>
          <w:rFonts w:cs="B Mitra" w:hint="cs"/>
          <w:color w:val="171717" w:themeColor="background2" w:themeShade="1A"/>
          <w:sz w:val="24"/>
          <w:szCs w:val="24"/>
          <w:rtl/>
        </w:rPr>
        <w:t>آنها،</w:t>
      </w:r>
      <w:r w:rsidRPr="0024778B">
        <w:rPr>
          <w:rFonts w:cs="B Mitra"/>
          <w:color w:val="171717" w:themeColor="background2" w:themeShade="1A"/>
          <w:sz w:val="24"/>
          <w:szCs w:val="24"/>
          <w:rtl/>
        </w:rPr>
        <w:t xml:space="preserve"> </w:t>
      </w:r>
      <w:r w:rsidRPr="0024778B">
        <w:rPr>
          <w:rFonts w:cs="B Mitra" w:hint="cs"/>
          <w:color w:val="171717" w:themeColor="background2" w:themeShade="1A"/>
          <w:sz w:val="24"/>
          <w:szCs w:val="24"/>
          <w:rtl/>
        </w:rPr>
        <w:t>ساتکاب،</w:t>
      </w:r>
      <w:r w:rsidRPr="0024778B">
        <w:rPr>
          <w:rFonts w:cs="B Mitra"/>
          <w:color w:val="171717" w:themeColor="background2" w:themeShade="1A"/>
          <w:sz w:val="24"/>
          <w:szCs w:val="24"/>
          <w:rtl/>
        </w:rPr>
        <w:t xml:space="preserve"> ساتبا و پژوهشگاه نیرو بر عهده بالاترین مقام دستگاه و مسئولیت نظارت بر حسن اجرای نظام‌‌نامه، بر عهده معاون برق و انرژی وزارت نیرو است</w:t>
      </w:r>
      <w:r w:rsidRPr="0024778B">
        <w:rPr>
          <w:rFonts w:cs="B Mitra"/>
          <w:color w:val="171717" w:themeColor="background2" w:themeShade="1A"/>
          <w:sz w:val="24"/>
          <w:szCs w:val="24"/>
        </w:rPr>
        <w:t>.</w:t>
      </w:r>
    </w:p>
    <w:p w:rsidR="0024778B" w:rsidRDefault="0024778B" w:rsidP="00585A54">
      <w:pPr>
        <w:spacing w:line="240" w:lineRule="auto"/>
        <w:jc w:val="both"/>
        <w:rPr>
          <w:rFonts w:ascii="Times New Roman" w:eastAsia="Times New Roman" w:hAnsi="Times New Roman" w:cs="B Mitra"/>
          <w:b w:val="0"/>
          <w:color w:val="0F0D29" w:themeColor="text1"/>
          <w:sz w:val="24"/>
          <w:szCs w:val="24"/>
          <w:rtl/>
        </w:rPr>
      </w:pPr>
    </w:p>
    <w:p w:rsidR="00755B90" w:rsidRPr="00755B90" w:rsidRDefault="00755B90" w:rsidP="00755B90">
      <w:pPr>
        <w:bidi/>
        <w:spacing w:line="240" w:lineRule="auto"/>
        <w:jc w:val="both"/>
        <w:rPr>
          <w:rFonts w:ascii="Times New Roman" w:eastAsia="Times New Roman" w:hAnsi="Times New Roman" w:cs="B Mitra"/>
          <w:b w:val="0"/>
          <w:color w:val="0F0D29" w:themeColor="text1"/>
          <w:sz w:val="24"/>
          <w:szCs w:val="24"/>
        </w:rPr>
      </w:pPr>
    </w:p>
    <w:p w:rsidR="00D32669" w:rsidRPr="00D32669" w:rsidRDefault="00D32669" w:rsidP="006311BC">
      <w:pPr>
        <w:pStyle w:val="Heading1"/>
        <w:bidi/>
        <w:spacing w:before="0" w:after="0" w:line="240" w:lineRule="auto"/>
        <w:jc w:val="center"/>
        <w:rPr>
          <w:rFonts w:eastAsia="Times New Roman" w:cs="B Mitra"/>
          <w:b w:val="0"/>
          <w:bCs/>
          <w:color w:val="18AFFB" w:themeColor="accent1" w:themeTint="99"/>
          <w:sz w:val="32"/>
        </w:rPr>
      </w:pPr>
      <w:r w:rsidRPr="00F615B7">
        <w:rPr>
          <w:rFonts w:cs="B Mitra"/>
          <w:b w:val="0"/>
          <w:bCs/>
          <w:noProof/>
          <w:color w:val="18AFFB" w:themeColor="accent1" w:themeTint="99"/>
          <w:sz w:val="32"/>
        </w:rPr>
        <w:lastRenderedPageBreak/>
        <mc:AlternateContent>
          <mc:Choice Requires="wps">
            <w:drawing>
              <wp:anchor distT="0" distB="0" distL="114300" distR="114300" simplePos="0" relativeHeight="251686912" behindDoc="0" locked="0" layoutInCell="1" allowOverlap="1" wp14:anchorId="069EB893" wp14:editId="121BA144">
                <wp:simplePos x="0" y="0"/>
                <wp:positionH relativeFrom="margin">
                  <wp:posOffset>1671320</wp:posOffset>
                </wp:positionH>
                <wp:positionV relativeFrom="paragraph">
                  <wp:posOffset>696595</wp:posOffset>
                </wp:positionV>
                <wp:extent cx="3023235" cy="411480"/>
                <wp:effectExtent l="95250" t="57150" r="120015" b="160020"/>
                <wp:wrapTopAndBottom/>
                <wp:docPr id="6" name="Text Box 6"/>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4171C8" w:rsidRPr="00FE7C2A" w:rsidRDefault="004171C8" w:rsidP="00D32669">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B893" id="Text Box 6" o:spid="_x0000_s1043" type="#_x0000_t202" style="position:absolute;left:0;text-align:left;margin-left:131.6pt;margin-top:54.85pt;width:238.05pt;height:3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" fillcolor="#3592cf [3205]" strokecolor="#3592cf [3205]" strokeweight="1pt">
                <v:fill color2="#5da7d8 [2581]" rotate="t" angle="180" colors="0 #0488df;40632f #2296e2;1 #72afeb" focus="100%" type="gradient"/>
                <v:shadow on="t" color="black" opacity="40092f" origin=",.5" offset="0,3pt"/>
                <v:textbox>
                  <w:txbxContent>
                    <w:p w:rsidR="004171C8" w:rsidRPr="00FE7C2A" w:rsidRDefault="004171C8" w:rsidP="00D32669">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 رسانی وزارت نیرو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Pr>
          <w:rFonts w:cs="B Mitra" w:hint="cs"/>
          <w:b w:val="0"/>
          <w:bCs/>
          <w:color w:val="18AFFB" w:themeColor="accent1" w:themeTint="99"/>
          <w:sz w:val="32"/>
          <w:rtl/>
        </w:rPr>
        <w:t>ثبت</w:t>
      </w:r>
      <w:r w:rsidRPr="00D32669">
        <w:rPr>
          <w:rFonts w:cs="B Mitra"/>
          <w:b w:val="0"/>
          <w:bCs/>
          <w:color w:val="18AFFB" w:themeColor="accent1" w:themeTint="99"/>
          <w:sz w:val="32"/>
          <w:rtl/>
        </w:rPr>
        <w:t xml:space="preserve"> کارنامه شوق آمیز از خدمت‌رسانی در صنعت آب و برق طی دولت هشت ساله تدبیر و امید/ افتتاح 65 طرح بزرگ صنعت آب و برق از ابتدای سال </w:t>
      </w:r>
      <w:r w:rsidR="00603BCC">
        <w:rPr>
          <w:rFonts w:cs="B Mitra" w:hint="cs"/>
          <w:b w:val="0"/>
          <w:bCs/>
          <w:color w:val="18AFFB" w:themeColor="accent1" w:themeTint="99"/>
          <w:sz w:val="32"/>
          <w:rtl/>
        </w:rPr>
        <w:t>1400</w:t>
      </w:r>
      <w:r w:rsidRPr="00D32669">
        <w:rPr>
          <w:rFonts w:cs="B Mitra"/>
          <w:b w:val="0"/>
          <w:bCs/>
          <w:color w:val="18AFFB" w:themeColor="accent1" w:themeTint="99"/>
          <w:sz w:val="32"/>
        </w:rPr>
        <w:t xml:space="preserve"> </w:t>
      </w:r>
      <w:r w:rsidRPr="00D32669">
        <w:rPr>
          <w:rFonts w:cs="B Mitra"/>
          <w:b w:val="0"/>
          <w:bCs/>
          <w:color w:val="18AFFB" w:themeColor="accent1" w:themeTint="99"/>
          <w:sz w:val="32"/>
          <w:rtl/>
        </w:rPr>
        <w:t>تاکنون</w:t>
      </w:r>
    </w:p>
    <w:p w:rsidR="00D32669" w:rsidRPr="00A9683B" w:rsidRDefault="00A9683B" w:rsidP="00B76D4C">
      <w:pPr>
        <w:pStyle w:val="Heading2"/>
        <w:bidi/>
        <w:spacing w:after="0"/>
        <w:jc w:val="both"/>
        <w:rPr>
          <w:rFonts w:cs="B Mitra"/>
          <w:color w:val="171717" w:themeColor="background2" w:themeShade="1A"/>
          <w:sz w:val="24"/>
          <w:szCs w:val="24"/>
        </w:rPr>
      </w:pPr>
      <w:r>
        <w:rPr>
          <w:noProof/>
        </w:rPr>
        <w:drawing>
          <wp:anchor distT="0" distB="0" distL="114300" distR="114300" simplePos="0" relativeHeight="251687936" behindDoc="0" locked="0" layoutInCell="1" allowOverlap="1">
            <wp:simplePos x="0" y="0"/>
            <wp:positionH relativeFrom="margin">
              <wp:align>left</wp:align>
            </wp:positionH>
            <wp:positionV relativeFrom="paragraph">
              <wp:posOffset>912495</wp:posOffset>
            </wp:positionV>
            <wp:extent cx="2847975" cy="2076450"/>
            <wp:effectExtent l="0" t="0" r="9525" b="0"/>
            <wp:wrapSquare wrapText="bothSides"/>
            <wp:docPr id="7" name="Picture 7" descr="https://news.moe.gov.ir/getmedia/29da7967-3fc4-4330-92a4-74d9beb9a9a5/%d8%a7%d8%b1%d8%af%da%a9%d8%a7%d9%86%db%8c%d8%a7%d9%86-_%d9%be%d9%88%db%8c%d8%b4-%d8%af%d9%88%d8%a7%d8%b2%d8%af%d9%87%d9%85.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moe.gov.ir/getmedia/29da7967-3fc4-4330-92a4-74d9beb9a9a5/%d8%a7%d8%b1%d8%af%da%a9%d8%a7%d9%86%db%8c%d8%a7%d9%86-_%d9%be%d9%88%db%8c%d8%b4-%d8%af%d9%88%d8%a7%d8%b2%d8%af%d9%87%d9%85.jpg?width=8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9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669" w:rsidRPr="00A9683B">
        <w:rPr>
          <w:rFonts w:cs="B Mitra"/>
          <w:color w:val="171717" w:themeColor="background2" w:themeShade="1A"/>
          <w:sz w:val="24"/>
          <w:szCs w:val="24"/>
          <w:rtl/>
        </w:rPr>
        <w:t xml:space="preserve">وزیر نیرو گفت: در هشت سال گذشته، در عرصه‌های آب و برق با وجود محدودیت‌ها و مضیقه‌های ناشی از جنگ اقتصادی خدمت رسانی به صورت مستمر انجام شده به نحوی که نه تنها گذران امور به شکل مناسبی از جمله در شرایط کرونا صورت گرفت بلکه کارنامه روشن و شوق‌آمیزی از خدمت‌رسانی ثبت و ضبط </w:t>
      </w:r>
      <w:r>
        <w:rPr>
          <w:rFonts w:cs="B Mitra"/>
          <w:color w:val="171717" w:themeColor="background2" w:themeShade="1A"/>
          <w:sz w:val="24"/>
          <w:szCs w:val="24"/>
          <w:rtl/>
        </w:rPr>
        <w:t>ش</w:t>
      </w:r>
      <w:r>
        <w:rPr>
          <w:rFonts w:cs="B Mitra" w:hint="cs"/>
          <w:color w:val="171717" w:themeColor="background2" w:themeShade="1A"/>
          <w:sz w:val="24"/>
          <w:szCs w:val="24"/>
          <w:rtl/>
        </w:rPr>
        <w:t>د.</w:t>
      </w:r>
      <w:r w:rsidRPr="00A9683B">
        <w:t xml:space="preserve"> </w:t>
      </w:r>
    </w:p>
    <w:p w:rsidR="00A9683B" w:rsidRDefault="00D32669" w:rsidP="00B76D4C">
      <w:pPr>
        <w:bidi/>
        <w:spacing w:line="240" w:lineRule="auto"/>
        <w:jc w:val="both"/>
        <w:rPr>
          <w:rFonts w:cs="B Mitra"/>
          <w:color w:val="171717" w:themeColor="background2" w:themeShade="1A"/>
          <w:sz w:val="24"/>
          <w:szCs w:val="24"/>
          <w:rtl/>
        </w:rPr>
      </w:pPr>
      <w:r w:rsidRPr="00A9683B">
        <w:rPr>
          <w:rFonts w:cs="B Mitra"/>
          <w:color w:val="171717" w:themeColor="background2" w:themeShade="1A"/>
          <w:sz w:val="24"/>
          <w:szCs w:val="24"/>
          <w:rtl/>
        </w:rPr>
        <w:t>به‌گزارش پایگاه اطلاع‌رسانی وزارت نیرو(پاون</w:t>
      </w:r>
      <w:r w:rsidR="00A9683B">
        <w:rPr>
          <w:rFonts w:cs="B Mitra"/>
          <w:color w:val="171717" w:themeColor="background2" w:themeShade="1A"/>
          <w:sz w:val="24"/>
          <w:szCs w:val="24"/>
          <w:rtl/>
        </w:rPr>
        <w:t>)، "رضا اردکانیان" روز چهارشنبه</w:t>
      </w:r>
      <w:r w:rsidR="00A9683B">
        <w:rPr>
          <w:rFonts w:cs="B Mitra" w:hint="cs"/>
          <w:color w:val="171717" w:themeColor="background2" w:themeShade="1A"/>
          <w:sz w:val="24"/>
          <w:szCs w:val="24"/>
          <w:rtl/>
        </w:rPr>
        <w:t xml:space="preserve"> </w:t>
      </w:r>
      <w:r w:rsidR="00EA78A5">
        <w:rPr>
          <w:rFonts w:cs="B Mitra"/>
          <w:color w:val="171717" w:themeColor="background2" w:themeShade="1A"/>
          <w:sz w:val="24"/>
          <w:szCs w:val="24"/>
          <w:rtl/>
        </w:rPr>
        <w:t>در آیین افتتاح 24 پروژه‌ هفته</w:t>
      </w:r>
      <w:r w:rsidR="00EA78A5">
        <w:rPr>
          <w:rFonts w:cs="B Mitra" w:hint="cs"/>
          <w:color w:val="171717" w:themeColor="background2" w:themeShade="1A"/>
          <w:sz w:val="24"/>
          <w:szCs w:val="24"/>
          <w:rtl/>
        </w:rPr>
        <w:t xml:space="preserve"> </w:t>
      </w:r>
      <w:r w:rsidRPr="00A9683B">
        <w:rPr>
          <w:rFonts w:cs="B Mitra"/>
          <w:color w:val="171717" w:themeColor="background2" w:themeShade="1A"/>
          <w:sz w:val="24"/>
          <w:szCs w:val="24"/>
          <w:rtl/>
        </w:rPr>
        <w:t>دوازدهم پویش#هرهفته_الف_ب_ایران از جمله سد لاستیکی فرح آباد در ساری، هفت پست برق و خطوط انتقال،</w:t>
      </w:r>
      <w:r w:rsidRPr="00A9683B">
        <w:rPr>
          <w:rFonts w:ascii="Cambria" w:hAnsi="Cambria" w:cs="Cambria" w:hint="cs"/>
          <w:color w:val="171717" w:themeColor="background2" w:themeShade="1A"/>
          <w:sz w:val="24"/>
          <w:szCs w:val="24"/>
          <w:rtl/>
        </w:rPr>
        <w:t> </w:t>
      </w:r>
      <w:r w:rsidRPr="00A9683B">
        <w:rPr>
          <w:rFonts w:cs="B Mitra"/>
          <w:color w:val="171717" w:themeColor="background2" w:themeShade="1A"/>
          <w:sz w:val="24"/>
          <w:szCs w:val="24"/>
          <w:rtl/>
        </w:rPr>
        <w:t xml:space="preserve"> </w:t>
      </w:r>
      <w:r w:rsidRPr="00A9683B">
        <w:rPr>
          <w:rFonts w:cs="B Mitra" w:hint="cs"/>
          <w:color w:val="171717" w:themeColor="background2" w:themeShade="1A"/>
          <w:sz w:val="24"/>
          <w:szCs w:val="24"/>
          <w:rtl/>
        </w:rPr>
        <w:t>چهار</w:t>
      </w:r>
      <w:r w:rsidRPr="00A9683B">
        <w:rPr>
          <w:rFonts w:cs="B Mitra"/>
          <w:color w:val="171717" w:themeColor="background2" w:themeShade="1A"/>
          <w:sz w:val="24"/>
          <w:szCs w:val="24"/>
          <w:rtl/>
        </w:rPr>
        <w:t xml:space="preserve"> </w:t>
      </w:r>
      <w:r w:rsidRPr="00A9683B">
        <w:rPr>
          <w:rFonts w:cs="B Mitra" w:hint="cs"/>
          <w:color w:val="171717" w:themeColor="background2" w:themeShade="1A"/>
          <w:sz w:val="24"/>
          <w:szCs w:val="24"/>
          <w:rtl/>
        </w:rPr>
        <w:t>نیروگاه</w:t>
      </w:r>
      <w:r w:rsidRPr="00A9683B">
        <w:rPr>
          <w:rFonts w:cs="B Mitra"/>
          <w:color w:val="171717" w:themeColor="background2" w:themeShade="1A"/>
          <w:sz w:val="24"/>
          <w:szCs w:val="24"/>
          <w:rtl/>
        </w:rPr>
        <w:t xml:space="preserve"> </w:t>
      </w:r>
      <w:r w:rsidRPr="00A9683B">
        <w:rPr>
          <w:rFonts w:cs="B Mitra" w:hint="cs"/>
          <w:color w:val="171717" w:themeColor="background2" w:themeShade="1A"/>
          <w:sz w:val="24"/>
          <w:szCs w:val="24"/>
          <w:rtl/>
        </w:rPr>
        <w:t>خورشیدی،</w:t>
      </w:r>
      <w:r w:rsidRPr="00A9683B">
        <w:rPr>
          <w:rFonts w:cs="B Mitra"/>
          <w:color w:val="171717" w:themeColor="background2" w:themeShade="1A"/>
          <w:sz w:val="24"/>
          <w:szCs w:val="24"/>
          <w:rtl/>
        </w:rPr>
        <w:t xml:space="preserve"> </w:t>
      </w:r>
      <w:r w:rsidRPr="00A9683B">
        <w:rPr>
          <w:rFonts w:cs="B Mitra" w:hint="cs"/>
          <w:color w:val="171717" w:themeColor="background2" w:themeShade="1A"/>
          <w:sz w:val="24"/>
          <w:szCs w:val="24"/>
          <w:rtl/>
        </w:rPr>
        <w:t>دو</w:t>
      </w:r>
      <w:r w:rsidRPr="00A9683B">
        <w:rPr>
          <w:rFonts w:cs="B Mitra"/>
          <w:color w:val="171717" w:themeColor="background2" w:themeShade="1A"/>
          <w:sz w:val="24"/>
          <w:szCs w:val="24"/>
          <w:rtl/>
        </w:rPr>
        <w:t xml:space="preserve"> </w:t>
      </w:r>
      <w:r w:rsidRPr="00A9683B">
        <w:rPr>
          <w:rFonts w:cs="B Mitra" w:hint="cs"/>
          <w:color w:val="171717" w:themeColor="background2" w:themeShade="1A"/>
          <w:sz w:val="24"/>
          <w:szCs w:val="24"/>
          <w:rtl/>
        </w:rPr>
        <w:t>نیروگاه</w:t>
      </w:r>
      <w:r w:rsidRPr="00A9683B">
        <w:rPr>
          <w:rFonts w:cs="B Mitra"/>
          <w:color w:val="171717" w:themeColor="background2" w:themeShade="1A"/>
          <w:sz w:val="24"/>
          <w:szCs w:val="24"/>
          <w:rtl/>
        </w:rPr>
        <w:t xml:space="preserve"> </w:t>
      </w:r>
      <w:r w:rsidRPr="00A9683B">
        <w:rPr>
          <w:rFonts w:cs="B Mitra" w:hint="cs"/>
          <w:color w:val="171717" w:themeColor="background2" w:themeShade="1A"/>
          <w:sz w:val="24"/>
          <w:szCs w:val="24"/>
          <w:rtl/>
        </w:rPr>
        <w:t>مقیاس</w:t>
      </w:r>
      <w:r w:rsidRPr="00A9683B">
        <w:rPr>
          <w:rFonts w:cs="B Mitra"/>
          <w:color w:val="171717" w:themeColor="background2" w:themeShade="1A"/>
          <w:sz w:val="24"/>
          <w:szCs w:val="24"/>
          <w:rtl/>
        </w:rPr>
        <w:t xml:space="preserve"> کوچک اشاره کرد و اظهار داشت: سرمایه‌گذاری اجرای مجموعه این طرح‌ها بالغ بر </w:t>
      </w:r>
      <w:r w:rsidRPr="00A9683B">
        <w:rPr>
          <w:rFonts w:cs="B Mitra"/>
          <w:color w:val="171717" w:themeColor="background2" w:themeShade="1A"/>
          <w:sz w:val="24"/>
          <w:szCs w:val="24"/>
          <w:rtl/>
          <w:lang w:bidi="fa-IR"/>
        </w:rPr>
        <w:t>۹۰۲</w:t>
      </w:r>
      <w:r w:rsidRPr="00A9683B">
        <w:rPr>
          <w:rFonts w:cs="B Mitra"/>
          <w:color w:val="171717" w:themeColor="background2" w:themeShade="1A"/>
          <w:sz w:val="24"/>
          <w:szCs w:val="24"/>
          <w:rtl/>
        </w:rPr>
        <w:t xml:space="preserve"> میلیارد تومان بوده و تاکنون </w:t>
      </w:r>
      <w:r w:rsidRPr="00A9683B">
        <w:rPr>
          <w:rFonts w:cs="B Mitra"/>
          <w:color w:val="171717" w:themeColor="background2" w:themeShade="1A"/>
          <w:sz w:val="24"/>
          <w:szCs w:val="24"/>
          <w:rtl/>
          <w:lang w:bidi="fa-IR"/>
        </w:rPr>
        <w:t>۶۵</w:t>
      </w:r>
      <w:r w:rsidRPr="00A9683B">
        <w:rPr>
          <w:rFonts w:cs="B Mitra"/>
          <w:color w:val="171717" w:themeColor="background2" w:themeShade="1A"/>
          <w:sz w:val="24"/>
          <w:szCs w:val="24"/>
          <w:rtl/>
        </w:rPr>
        <w:t xml:space="preserve"> طرح در سال </w:t>
      </w:r>
      <w:r w:rsidRPr="00A9683B">
        <w:rPr>
          <w:rFonts w:cs="B Mitra"/>
          <w:color w:val="171717" w:themeColor="background2" w:themeShade="1A"/>
          <w:sz w:val="24"/>
          <w:szCs w:val="24"/>
          <w:rtl/>
          <w:lang w:bidi="fa-IR"/>
        </w:rPr>
        <w:t>۱۴۰۰</w:t>
      </w:r>
      <w:r w:rsidRPr="00A9683B">
        <w:rPr>
          <w:rFonts w:cs="B Mitra"/>
          <w:color w:val="171717" w:themeColor="background2" w:themeShade="1A"/>
          <w:sz w:val="24"/>
          <w:szCs w:val="24"/>
          <w:rtl/>
        </w:rPr>
        <w:t xml:space="preserve"> از </w:t>
      </w:r>
      <w:r w:rsidRPr="00A9683B">
        <w:rPr>
          <w:rFonts w:cs="B Mitra"/>
          <w:color w:val="171717" w:themeColor="background2" w:themeShade="1A"/>
          <w:sz w:val="24"/>
          <w:szCs w:val="24"/>
          <w:rtl/>
          <w:lang w:bidi="fa-IR"/>
        </w:rPr>
        <w:t>۲۹۰</w:t>
      </w:r>
      <w:r w:rsidRPr="00A9683B">
        <w:rPr>
          <w:rFonts w:cs="B Mitra"/>
          <w:color w:val="171717" w:themeColor="background2" w:themeShade="1A"/>
          <w:sz w:val="24"/>
          <w:szCs w:val="24"/>
          <w:rtl/>
        </w:rPr>
        <w:t xml:space="preserve"> طرح وعده داده شده به مدار بهره‌برداری آمده است</w:t>
      </w:r>
      <w:r w:rsidRPr="00A9683B">
        <w:rPr>
          <w:rFonts w:cs="B Mitra"/>
          <w:color w:val="171717" w:themeColor="background2" w:themeShade="1A"/>
          <w:sz w:val="24"/>
          <w:szCs w:val="24"/>
        </w:rPr>
        <w:t>.</w:t>
      </w:r>
    </w:p>
    <w:p w:rsidR="00A9683B" w:rsidRDefault="00D32669" w:rsidP="00B76D4C">
      <w:pPr>
        <w:bidi/>
        <w:spacing w:line="240" w:lineRule="auto"/>
        <w:jc w:val="both"/>
        <w:rPr>
          <w:rFonts w:cs="B Mitra"/>
          <w:color w:val="171717" w:themeColor="background2" w:themeShade="1A"/>
          <w:sz w:val="24"/>
          <w:szCs w:val="24"/>
          <w:rtl/>
        </w:rPr>
      </w:pPr>
      <w:r w:rsidRPr="00A9683B">
        <w:rPr>
          <w:rFonts w:cs="B Mitra"/>
          <w:color w:val="171717" w:themeColor="background2" w:themeShade="1A"/>
          <w:sz w:val="24"/>
          <w:szCs w:val="24"/>
          <w:rtl/>
        </w:rPr>
        <w:t xml:space="preserve">وی اضافه کرد: اینکه حدود </w:t>
      </w:r>
      <w:r w:rsidRPr="00A9683B">
        <w:rPr>
          <w:rFonts w:cs="B Mitra"/>
          <w:color w:val="171717" w:themeColor="background2" w:themeShade="1A"/>
          <w:sz w:val="24"/>
          <w:szCs w:val="24"/>
          <w:rtl/>
          <w:lang w:bidi="fa-IR"/>
        </w:rPr>
        <w:t>۱۴</w:t>
      </w:r>
      <w:r w:rsidRPr="00A9683B">
        <w:rPr>
          <w:rFonts w:cs="B Mitra"/>
          <w:color w:val="171717" w:themeColor="background2" w:themeShade="1A"/>
          <w:sz w:val="24"/>
          <w:szCs w:val="24"/>
          <w:rtl/>
        </w:rPr>
        <w:t xml:space="preserve"> هزار روستای ما در این سال‌ها با جمعیت بیش از </w:t>
      </w:r>
      <w:r w:rsidRPr="00A9683B">
        <w:rPr>
          <w:rFonts w:cs="B Mitra"/>
          <w:color w:val="171717" w:themeColor="background2" w:themeShade="1A"/>
          <w:sz w:val="24"/>
          <w:szCs w:val="24"/>
          <w:rtl/>
          <w:lang w:bidi="fa-IR"/>
        </w:rPr>
        <w:t>۹</w:t>
      </w:r>
      <w:r w:rsidRPr="00A9683B">
        <w:rPr>
          <w:rFonts w:cs="B Mitra"/>
          <w:color w:val="171717" w:themeColor="background2" w:themeShade="1A"/>
          <w:sz w:val="24"/>
          <w:szCs w:val="24"/>
          <w:rtl/>
        </w:rPr>
        <w:t xml:space="preserve"> میلیون نفر به شبکه آب سالم و پایدار وصل شدند، یکصد تصفیه‌خانه فاضلاب، </w:t>
      </w:r>
      <w:r w:rsidRPr="00A9683B">
        <w:rPr>
          <w:rFonts w:cs="B Mitra"/>
          <w:color w:val="171717" w:themeColor="background2" w:themeShade="1A"/>
          <w:sz w:val="24"/>
          <w:szCs w:val="24"/>
          <w:rtl/>
          <w:lang w:bidi="fa-IR"/>
        </w:rPr>
        <w:t>۵۵</w:t>
      </w:r>
      <w:r w:rsidRPr="00A9683B">
        <w:rPr>
          <w:rFonts w:cs="B Mitra"/>
          <w:color w:val="171717" w:themeColor="background2" w:themeShade="1A"/>
          <w:sz w:val="24"/>
          <w:szCs w:val="24"/>
          <w:rtl/>
        </w:rPr>
        <w:t xml:space="preserve"> تصفیه خانه بزرگ آب،</w:t>
      </w:r>
      <w:r w:rsidRPr="00A9683B">
        <w:rPr>
          <w:rFonts w:cs="B Mitra"/>
          <w:color w:val="171717" w:themeColor="background2" w:themeShade="1A"/>
          <w:sz w:val="24"/>
          <w:szCs w:val="24"/>
        </w:rPr>
        <w:t xml:space="preserve">  </w:t>
      </w:r>
      <w:r w:rsidRPr="00A9683B">
        <w:rPr>
          <w:rFonts w:cs="B Mitra"/>
          <w:color w:val="171717" w:themeColor="background2" w:themeShade="1A"/>
          <w:sz w:val="24"/>
          <w:szCs w:val="24"/>
          <w:rtl/>
          <w:lang w:bidi="fa-IR"/>
        </w:rPr>
        <w:t>۵۷</w:t>
      </w:r>
      <w:r w:rsidRPr="00A9683B">
        <w:rPr>
          <w:rFonts w:cs="B Mitra"/>
          <w:color w:val="171717" w:themeColor="background2" w:themeShade="1A"/>
          <w:sz w:val="24"/>
          <w:szCs w:val="24"/>
        </w:rPr>
        <w:t xml:space="preserve"> </w:t>
      </w:r>
      <w:r w:rsidRPr="00A9683B">
        <w:rPr>
          <w:rFonts w:cs="B Mitra"/>
          <w:color w:val="171717" w:themeColor="background2" w:themeShade="1A"/>
          <w:sz w:val="24"/>
          <w:szCs w:val="24"/>
          <w:rtl/>
        </w:rPr>
        <w:t xml:space="preserve">سد مخزنی از اعتبارات ملی، بیش از </w:t>
      </w:r>
      <w:r w:rsidRPr="00A9683B">
        <w:rPr>
          <w:rFonts w:cs="B Mitra"/>
          <w:color w:val="171717" w:themeColor="background2" w:themeShade="1A"/>
          <w:sz w:val="24"/>
          <w:szCs w:val="24"/>
          <w:rtl/>
          <w:lang w:bidi="fa-IR"/>
        </w:rPr>
        <w:t>۳۳۰</w:t>
      </w:r>
      <w:r w:rsidRPr="00A9683B">
        <w:rPr>
          <w:rFonts w:cs="B Mitra"/>
          <w:color w:val="171717" w:themeColor="background2" w:themeShade="1A"/>
          <w:sz w:val="24"/>
          <w:szCs w:val="24"/>
          <w:rtl/>
        </w:rPr>
        <w:t xml:space="preserve"> هزار هکتار شبکه‌های اصلی آبیاری و زهکشی به‌مدار بهره‌برداری آمده، صرفا طرح‌های ساخت و سازی وزارت نیرو و شرکت‌های تابع آن بوده است</w:t>
      </w:r>
      <w:r w:rsidRPr="00A9683B">
        <w:rPr>
          <w:rFonts w:cs="B Mitra"/>
          <w:color w:val="171717" w:themeColor="background2" w:themeShade="1A"/>
          <w:sz w:val="24"/>
          <w:szCs w:val="24"/>
        </w:rPr>
        <w:t>.</w:t>
      </w:r>
    </w:p>
    <w:p w:rsidR="00A9683B" w:rsidRDefault="00D32669" w:rsidP="006311BC">
      <w:pPr>
        <w:bidi/>
        <w:spacing w:line="240" w:lineRule="auto"/>
        <w:jc w:val="both"/>
        <w:rPr>
          <w:rFonts w:cs="B Mitra"/>
          <w:color w:val="171717" w:themeColor="background2" w:themeShade="1A"/>
          <w:sz w:val="24"/>
          <w:szCs w:val="24"/>
          <w:rtl/>
        </w:rPr>
      </w:pPr>
      <w:r w:rsidRPr="00A9683B">
        <w:rPr>
          <w:rFonts w:cs="B Mitra"/>
          <w:color w:val="171717" w:themeColor="background2" w:themeShade="1A"/>
          <w:sz w:val="24"/>
          <w:szCs w:val="24"/>
          <w:rtl/>
        </w:rPr>
        <w:t>وزیر نیرو با بیان اینکه در عرصه ساز و کارها هم کارهای بزرگ‌تری از ساخت‌ و سازها صورت گرفته است، به طرح‌های ساز</w:t>
      </w:r>
      <w:r w:rsidR="006311BC">
        <w:rPr>
          <w:rFonts w:cs="B Mitra"/>
          <w:color w:val="171717" w:themeColor="background2" w:themeShade="1A"/>
          <w:sz w:val="24"/>
          <w:szCs w:val="24"/>
          <w:rtl/>
        </w:rPr>
        <w:t>و</w:t>
      </w:r>
      <w:r w:rsidR="006311BC">
        <w:rPr>
          <w:rFonts w:cs="B Mitra" w:hint="cs"/>
          <w:color w:val="171717" w:themeColor="background2" w:themeShade="1A"/>
          <w:sz w:val="24"/>
          <w:szCs w:val="24"/>
          <w:rtl/>
        </w:rPr>
        <w:t>ک</w:t>
      </w:r>
      <w:r w:rsidRPr="00A9683B">
        <w:rPr>
          <w:rFonts w:cs="B Mitra"/>
          <w:color w:val="171717" w:themeColor="background2" w:themeShade="1A"/>
          <w:sz w:val="24"/>
          <w:szCs w:val="24"/>
          <w:rtl/>
        </w:rPr>
        <w:t xml:space="preserve">اری صورت گرفته از جمله یکپارچه‌سازی شرکت‌های آب و فاضلاب شهری و روستایی اشاره کرد و افزود: این اقدام به </w:t>
      </w:r>
      <w:r w:rsidR="006311BC">
        <w:rPr>
          <w:rFonts w:cs="B Mitra"/>
          <w:color w:val="171717" w:themeColor="background2" w:themeShade="1A"/>
          <w:sz w:val="24"/>
          <w:szCs w:val="24"/>
          <w:rtl/>
        </w:rPr>
        <w:t>تنهایی منشا تسهیل در امر ساخت</w:t>
      </w:r>
      <w:r w:rsidR="006311BC">
        <w:rPr>
          <w:rFonts w:cs="B Mitra" w:hint="cs"/>
          <w:color w:val="171717" w:themeColor="background2" w:themeShade="1A"/>
          <w:sz w:val="24"/>
          <w:szCs w:val="24"/>
          <w:rtl/>
        </w:rPr>
        <w:t>‌</w:t>
      </w:r>
      <w:r w:rsidR="006311BC">
        <w:rPr>
          <w:rFonts w:cs="B Mitra"/>
          <w:color w:val="171717" w:themeColor="background2" w:themeShade="1A"/>
          <w:sz w:val="24"/>
          <w:szCs w:val="24"/>
          <w:rtl/>
        </w:rPr>
        <w:t>و</w:t>
      </w:r>
      <w:r w:rsidRPr="00A9683B">
        <w:rPr>
          <w:rFonts w:cs="B Mitra"/>
          <w:color w:val="171717" w:themeColor="background2" w:themeShade="1A"/>
          <w:sz w:val="24"/>
          <w:szCs w:val="24"/>
          <w:rtl/>
        </w:rPr>
        <w:t>سازها بوده است</w:t>
      </w:r>
      <w:r w:rsidRPr="00A9683B">
        <w:rPr>
          <w:rFonts w:cs="B Mitra"/>
          <w:color w:val="171717" w:themeColor="background2" w:themeShade="1A"/>
          <w:sz w:val="24"/>
          <w:szCs w:val="24"/>
        </w:rPr>
        <w:t>.</w:t>
      </w:r>
      <w:r w:rsidRPr="00A9683B">
        <w:rPr>
          <w:rFonts w:cs="B Mitra"/>
          <w:color w:val="171717" w:themeColor="background2" w:themeShade="1A"/>
          <w:sz w:val="24"/>
          <w:szCs w:val="24"/>
        </w:rPr>
        <w:br/>
      </w:r>
      <w:r w:rsidRPr="00A9683B">
        <w:rPr>
          <w:rFonts w:cs="B Mitra"/>
          <w:color w:val="171717" w:themeColor="background2" w:themeShade="1A"/>
          <w:sz w:val="24"/>
          <w:szCs w:val="24"/>
          <w:rtl/>
        </w:rPr>
        <w:t>وی با اشاره به بودجه سال 1400 صنعت آب و برق، ادامه داد: گشایش‌های ارزنده‌ای در امر بودجه‌های سالیانه با کمک نمایندگان فراهم شد</w:t>
      </w:r>
      <w:r w:rsidRPr="00A9683B">
        <w:rPr>
          <w:rFonts w:cs="B Mitra"/>
          <w:color w:val="171717" w:themeColor="background2" w:themeShade="1A"/>
          <w:sz w:val="24"/>
          <w:szCs w:val="24"/>
        </w:rPr>
        <w:t>.</w:t>
      </w:r>
      <w:r w:rsidRPr="00A9683B">
        <w:rPr>
          <w:rFonts w:cs="B Mitra"/>
          <w:color w:val="171717" w:themeColor="background2" w:themeShade="1A"/>
          <w:sz w:val="24"/>
          <w:szCs w:val="24"/>
        </w:rPr>
        <w:br/>
      </w:r>
      <w:r w:rsidRPr="00A9683B">
        <w:rPr>
          <w:rFonts w:cs="B Mitra"/>
          <w:color w:val="171717" w:themeColor="background2" w:themeShade="1A"/>
          <w:sz w:val="24"/>
          <w:szCs w:val="24"/>
          <w:rtl/>
        </w:rPr>
        <w:t>اردکانیان همچنین به همکاری‌های نزدیک با استانداران اشاره کرد و یادآور شد: کار بسیار نزدیک و مشترکی بین وزارت نیرو و استانداران در این سال‌ها از جمله در این چهار سال اخیر صورت گرفت</w:t>
      </w:r>
      <w:r w:rsidRPr="00A9683B">
        <w:rPr>
          <w:rFonts w:cs="B Mitra"/>
          <w:color w:val="171717" w:themeColor="background2" w:themeShade="1A"/>
          <w:sz w:val="24"/>
          <w:szCs w:val="24"/>
        </w:rPr>
        <w:t>.</w:t>
      </w:r>
    </w:p>
    <w:p w:rsidR="006311BC" w:rsidRDefault="00D32669" w:rsidP="006311BC">
      <w:pPr>
        <w:bidi/>
        <w:spacing w:line="240" w:lineRule="auto"/>
        <w:jc w:val="both"/>
        <w:rPr>
          <w:rFonts w:cs="B Mitra" w:hint="cs"/>
          <w:color w:val="171717" w:themeColor="background2" w:themeShade="1A"/>
          <w:sz w:val="24"/>
          <w:szCs w:val="24"/>
          <w:rtl/>
        </w:rPr>
      </w:pPr>
      <w:r w:rsidRPr="00A9683B">
        <w:rPr>
          <w:rFonts w:cs="B Mitra"/>
          <w:color w:val="171717" w:themeColor="background2" w:themeShade="1A"/>
          <w:sz w:val="24"/>
          <w:szCs w:val="24"/>
          <w:rtl/>
        </w:rPr>
        <w:t>وی اضافه کرد: چهار سالی که حاوی دو سال از خشک‌ترین سال‌های نیم قرن اخیر و دو سال از تر سال‌ترین سال‌ها بود</w:t>
      </w:r>
      <w:r w:rsidR="006311BC">
        <w:rPr>
          <w:rFonts w:cs="B Mitra" w:hint="cs"/>
          <w:color w:val="171717" w:themeColor="background2" w:themeShade="1A"/>
          <w:sz w:val="24"/>
          <w:szCs w:val="24"/>
          <w:rtl/>
        </w:rPr>
        <w:t xml:space="preserve">. </w:t>
      </w:r>
      <w:r w:rsidRPr="00A9683B">
        <w:rPr>
          <w:rFonts w:cs="B Mitra"/>
          <w:color w:val="171717" w:themeColor="background2" w:themeShade="1A"/>
          <w:sz w:val="24"/>
          <w:szCs w:val="24"/>
        </w:rPr>
        <w:t xml:space="preserve"> </w:t>
      </w:r>
      <w:r w:rsidRPr="00A9683B">
        <w:rPr>
          <w:rFonts w:cs="B Mitra"/>
          <w:color w:val="171717" w:themeColor="background2" w:themeShade="1A"/>
          <w:sz w:val="24"/>
          <w:szCs w:val="24"/>
          <w:rtl/>
        </w:rPr>
        <w:t>مدیریت چنین سال‌هایی، مدیریت ویژه‌ای است و در عرصه کار بین بخشی آب و انرژی کارنامه بسیار خوبی از همدلی در سطح مدیران در داخل دولت و خارج از آن انجام شد</w:t>
      </w:r>
      <w:r w:rsidRPr="00A9683B">
        <w:rPr>
          <w:rFonts w:cs="B Mitra"/>
          <w:color w:val="171717" w:themeColor="background2" w:themeShade="1A"/>
          <w:sz w:val="24"/>
          <w:szCs w:val="24"/>
        </w:rPr>
        <w:t>.</w:t>
      </w:r>
      <w:r w:rsidRPr="00A9683B">
        <w:rPr>
          <w:rFonts w:cs="B Mitra"/>
          <w:color w:val="171717" w:themeColor="background2" w:themeShade="1A"/>
          <w:sz w:val="24"/>
          <w:szCs w:val="24"/>
        </w:rPr>
        <w:br/>
      </w:r>
      <w:r w:rsidRPr="00A9683B">
        <w:rPr>
          <w:rFonts w:cs="B Mitra"/>
          <w:color w:val="171717" w:themeColor="background2" w:themeShade="1A"/>
          <w:sz w:val="24"/>
          <w:szCs w:val="24"/>
          <w:rtl/>
        </w:rPr>
        <w:t>وزیر نیرو با اشاره به افزیش زودرس دمای کشور تصریح کر</w:t>
      </w:r>
      <w:r w:rsidR="006311BC">
        <w:rPr>
          <w:rFonts w:cs="B Mitra" w:hint="cs"/>
          <w:color w:val="171717" w:themeColor="background2" w:themeShade="1A"/>
          <w:sz w:val="24"/>
          <w:szCs w:val="24"/>
          <w:rtl/>
        </w:rPr>
        <w:t>د: ا</w:t>
      </w:r>
      <w:r w:rsidRPr="00A9683B">
        <w:rPr>
          <w:rFonts w:cs="B Mitra"/>
          <w:color w:val="171717" w:themeColor="background2" w:themeShade="1A"/>
          <w:sz w:val="24"/>
          <w:szCs w:val="24"/>
          <w:rtl/>
        </w:rPr>
        <w:t xml:space="preserve">ین روزها در شرایط گرمای شدید هستیم، این در حالی است که هنوز در آغاز فصل تابستان قرار داشته و افزایش مصرف را شاهد هستیم به‌نحوی که پارسال در </w:t>
      </w:r>
      <w:r w:rsidRPr="00A9683B">
        <w:rPr>
          <w:rFonts w:cs="B Mitra"/>
          <w:color w:val="171717" w:themeColor="background2" w:themeShade="1A"/>
          <w:sz w:val="24"/>
          <w:szCs w:val="24"/>
          <w:rtl/>
          <w:lang w:bidi="fa-IR"/>
        </w:rPr>
        <w:t>۳۱</w:t>
      </w:r>
      <w:r w:rsidRPr="00A9683B">
        <w:rPr>
          <w:rFonts w:cs="B Mitra"/>
          <w:color w:val="171717" w:themeColor="background2" w:themeShade="1A"/>
          <w:sz w:val="24"/>
          <w:szCs w:val="24"/>
          <w:rtl/>
        </w:rPr>
        <w:t xml:space="preserve"> تیرماه اوج بار حدود </w:t>
      </w:r>
      <w:r w:rsidRPr="00A9683B">
        <w:rPr>
          <w:rFonts w:cs="B Mitra"/>
          <w:color w:val="171717" w:themeColor="background2" w:themeShade="1A"/>
          <w:sz w:val="24"/>
          <w:szCs w:val="24"/>
          <w:rtl/>
          <w:lang w:bidi="fa-IR"/>
        </w:rPr>
        <w:t>۵۸</w:t>
      </w:r>
      <w:r w:rsidRPr="00A9683B">
        <w:rPr>
          <w:rFonts w:cs="B Mitra"/>
          <w:color w:val="171717" w:themeColor="background2" w:themeShade="1A"/>
          <w:sz w:val="24"/>
          <w:szCs w:val="24"/>
          <w:rtl/>
        </w:rPr>
        <w:t xml:space="preserve"> هزار مگاوات را سپری کردیم و قله مصرف پارسال ظرفیت </w:t>
      </w:r>
      <w:r w:rsidRPr="00A9683B">
        <w:rPr>
          <w:rFonts w:cs="B Mitra"/>
          <w:color w:val="171717" w:themeColor="background2" w:themeShade="1A"/>
          <w:sz w:val="24"/>
          <w:szCs w:val="24"/>
          <w:rtl/>
          <w:lang w:bidi="fa-IR"/>
        </w:rPr>
        <w:t>۵۸</w:t>
      </w:r>
      <w:r w:rsidRPr="00A9683B">
        <w:rPr>
          <w:rFonts w:cs="B Mitra"/>
          <w:color w:val="171717" w:themeColor="background2" w:themeShade="1A"/>
          <w:sz w:val="24"/>
          <w:szCs w:val="24"/>
        </w:rPr>
        <w:t xml:space="preserve"> </w:t>
      </w:r>
      <w:r w:rsidRPr="00A9683B">
        <w:rPr>
          <w:rFonts w:cs="B Mitra"/>
          <w:color w:val="171717" w:themeColor="background2" w:themeShade="1A"/>
          <w:sz w:val="24"/>
          <w:szCs w:val="24"/>
          <w:rtl/>
        </w:rPr>
        <w:t xml:space="preserve">هزار و حدود </w:t>
      </w:r>
      <w:r w:rsidRPr="00A9683B">
        <w:rPr>
          <w:rFonts w:cs="B Mitra"/>
          <w:color w:val="171717" w:themeColor="background2" w:themeShade="1A"/>
          <w:sz w:val="24"/>
          <w:szCs w:val="24"/>
          <w:rtl/>
          <w:lang w:bidi="fa-IR"/>
        </w:rPr>
        <w:t>۳۰۰</w:t>
      </w:r>
      <w:r w:rsidRPr="00A9683B">
        <w:rPr>
          <w:rFonts w:cs="B Mitra"/>
          <w:color w:val="171717" w:themeColor="background2" w:themeShade="1A"/>
          <w:sz w:val="24"/>
          <w:szCs w:val="24"/>
          <w:rtl/>
        </w:rPr>
        <w:t xml:space="preserve"> مگاوات را داشت اما دیروز و امروز پیک بار به نزدیکی‌ </w:t>
      </w:r>
      <w:r w:rsidRPr="00A9683B">
        <w:rPr>
          <w:rFonts w:cs="B Mitra"/>
          <w:color w:val="171717" w:themeColor="background2" w:themeShade="1A"/>
          <w:sz w:val="24"/>
          <w:szCs w:val="24"/>
          <w:rtl/>
          <w:lang w:bidi="fa-IR"/>
        </w:rPr>
        <w:t>۶۲</w:t>
      </w:r>
      <w:r w:rsidRPr="00A9683B">
        <w:rPr>
          <w:rFonts w:cs="B Mitra"/>
          <w:color w:val="171717" w:themeColor="background2" w:themeShade="1A"/>
          <w:sz w:val="24"/>
          <w:szCs w:val="24"/>
        </w:rPr>
        <w:t xml:space="preserve"> </w:t>
      </w:r>
      <w:r w:rsidRPr="00A9683B">
        <w:rPr>
          <w:rFonts w:cs="B Mitra"/>
          <w:color w:val="171717" w:themeColor="background2" w:themeShade="1A"/>
          <w:sz w:val="24"/>
          <w:szCs w:val="24"/>
          <w:rtl/>
        </w:rPr>
        <w:t>هزار مگاوات رسیده و هنوز در آغاز این فصل هستیم</w:t>
      </w:r>
      <w:r w:rsidR="006311BC">
        <w:rPr>
          <w:rFonts w:cs="B Mitra" w:hint="cs"/>
          <w:color w:val="171717" w:themeColor="background2" w:themeShade="1A"/>
          <w:sz w:val="24"/>
          <w:szCs w:val="24"/>
          <w:rtl/>
        </w:rPr>
        <w:t xml:space="preserve">. </w:t>
      </w:r>
    </w:p>
    <w:p w:rsidR="006311BC" w:rsidRDefault="006311BC" w:rsidP="006311BC">
      <w:pPr>
        <w:bidi/>
        <w:spacing w:line="240" w:lineRule="auto"/>
        <w:jc w:val="both"/>
        <w:rPr>
          <w:rFonts w:cs="B Mitra"/>
          <w:color w:val="171717" w:themeColor="background2" w:themeShade="1A"/>
          <w:sz w:val="24"/>
          <w:szCs w:val="24"/>
          <w:rtl/>
        </w:rPr>
      </w:pPr>
      <w:r>
        <w:rPr>
          <w:rFonts w:cs="B Mitra" w:hint="cs"/>
          <w:color w:val="171717" w:themeColor="background2" w:themeShade="1A"/>
          <w:sz w:val="24"/>
          <w:szCs w:val="24"/>
          <w:rtl/>
        </w:rPr>
        <w:t xml:space="preserve">وی </w:t>
      </w:r>
      <w:r w:rsidR="00A9683B">
        <w:rPr>
          <w:rFonts w:cs="B Mitra"/>
          <w:color w:val="171717" w:themeColor="background2" w:themeShade="1A"/>
          <w:sz w:val="24"/>
          <w:szCs w:val="24"/>
          <w:rtl/>
        </w:rPr>
        <w:t>ادامه دا</w:t>
      </w:r>
      <w:r w:rsidR="00A9683B">
        <w:rPr>
          <w:rFonts w:cs="B Mitra" w:hint="cs"/>
          <w:color w:val="171717" w:themeColor="background2" w:themeShade="1A"/>
          <w:sz w:val="24"/>
          <w:szCs w:val="24"/>
          <w:rtl/>
        </w:rPr>
        <w:t xml:space="preserve">د: </w:t>
      </w:r>
      <w:r w:rsidR="00D32669" w:rsidRPr="00A9683B">
        <w:rPr>
          <w:rFonts w:cs="B Mitra"/>
          <w:color w:val="171717" w:themeColor="background2" w:themeShade="1A"/>
          <w:sz w:val="24"/>
          <w:szCs w:val="24"/>
          <w:rtl/>
        </w:rPr>
        <w:t>انشالله با تدابیر</w:t>
      </w:r>
      <w:r>
        <w:rPr>
          <w:rFonts w:cs="B Mitra"/>
          <w:color w:val="171717" w:themeColor="background2" w:themeShade="1A"/>
          <w:sz w:val="24"/>
          <w:szCs w:val="24"/>
          <w:rtl/>
        </w:rPr>
        <w:t>ی که اندیشیده شده با تلاش شبانه</w:t>
      </w:r>
      <w:r>
        <w:rPr>
          <w:rFonts w:cs="B Mitra" w:hint="cs"/>
          <w:color w:val="171717" w:themeColor="background2" w:themeShade="1A"/>
          <w:sz w:val="24"/>
          <w:szCs w:val="24"/>
          <w:rtl/>
        </w:rPr>
        <w:t>‌</w:t>
      </w:r>
      <w:r w:rsidR="00D32669" w:rsidRPr="00A9683B">
        <w:rPr>
          <w:rFonts w:cs="B Mitra"/>
          <w:color w:val="171717" w:themeColor="background2" w:themeShade="1A"/>
          <w:sz w:val="24"/>
          <w:szCs w:val="24"/>
          <w:rtl/>
        </w:rPr>
        <w:t>روزی تلاشگران صنعت برق کشور چه در سازمان دولتی و چه در بخش خصوصی، همکاران دست اندرکار در نیروگاه‌های برق آبی، فعالین صنعت، همکاری و هماهنگی استانداران برای جابجایی‌های ضروری بار و از همه مهم‌تر هوشیاری و آگاهی و همیاری مردم در بخش‌های خانگی و تجاری بتوانیم با حداقل مشکل این فصل گرم و خشک را سپری بکنیم</w:t>
      </w:r>
      <w:r w:rsidR="00D32669" w:rsidRPr="00A9683B">
        <w:rPr>
          <w:rFonts w:cs="B Mitra"/>
          <w:color w:val="171717" w:themeColor="background2" w:themeShade="1A"/>
          <w:sz w:val="24"/>
          <w:szCs w:val="24"/>
        </w:rPr>
        <w:t>.</w:t>
      </w:r>
    </w:p>
    <w:p w:rsidR="00A9683B" w:rsidRDefault="00D32669" w:rsidP="006311BC">
      <w:pPr>
        <w:bidi/>
        <w:spacing w:line="240" w:lineRule="auto"/>
        <w:jc w:val="both"/>
        <w:rPr>
          <w:rFonts w:cs="B Mitra"/>
          <w:color w:val="171717" w:themeColor="background2" w:themeShade="1A"/>
          <w:sz w:val="24"/>
          <w:szCs w:val="24"/>
          <w:rtl/>
        </w:rPr>
      </w:pPr>
      <w:r w:rsidRPr="00A9683B">
        <w:rPr>
          <w:rFonts w:cs="B Mitra"/>
          <w:color w:val="171717" w:themeColor="background2" w:themeShade="1A"/>
          <w:sz w:val="24"/>
          <w:szCs w:val="24"/>
          <w:rtl/>
        </w:rPr>
        <w:t>اردکانیان با اشاره به هفته صرفه‌جویی خاطرنشان کرد: انشالله این مناسبت موجب خواهد شد تا ما با استفاده از راهکارهای ساده بتوانیم مصرف آب و انرژی خود را کنترل کنیم و اخلاق مناسب‌تری در مصرف آب و انرژی آغاز بکنیم</w:t>
      </w:r>
      <w:r w:rsidRPr="00A9683B">
        <w:rPr>
          <w:rFonts w:cs="B Mitra"/>
          <w:color w:val="171717" w:themeColor="background2" w:themeShade="1A"/>
          <w:sz w:val="24"/>
          <w:szCs w:val="24"/>
        </w:rPr>
        <w:t>.</w:t>
      </w:r>
    </w:p>
    <w:p w:rsidR="00D32669" w:rsidRDefault="00D32669" w:rsidP="006311BC">
      <w:pPr>
        <w:bidi/>
        <w:spacing w:line="240" w:lineRule="auto"/>
        <w:jc w:val="both"/>
        <w:rPr>
          <w:rFonts w:cs="B Mitra"/>
          <w:color w:val="171717" w:themeColor="background2" w:themeShade="1A"/>
          <w:sz w:val="24"/>
          <w:szCs w:val="24"/>
          <w:rtl/>
        </w:rPr>
      </w:pPr>
      <w:r w:rsidRPr="00A9683B">
        <w:rPr>
          <w:rFonts w:cs="B Mitra"/>
          <w:color w:val="171717" w:themeColor="background2" w:themeShade="1A"/>
          <w:sz w:val="24"/>
          <w:szCs w:val="24"/>
          <w:rtl/>
        </w:rPr>
        <w:t>وی به ریل‌گذاری‌های دولت تدبیر و امید اشاره داشته و گفت: هر آنچه که در توان دولت دوازدهم برای ریل</w:t>
      </w:r>
      <w:r w:rsidR="006311BC">
        <w:rPr>
          <w:rFonts w:cs="B Mitra" w:hint="cs"/>
          <w:color w:val="171717" w:themeColor="background2" w:themeShade="1A"/>
          <w:sz w:val="24"/>
          <w:szCs w:val="24"/>
          <w:rtl/>
        </w:rPr>
        <w:t>‌</w:t>
      </w:r>
      <w:r w:rsidRPr="00A9683B">
        <w:rPr>
          <w:rFonts w:cs="B Mitra"/>
          <w:color w:val="171717" w:themeColor="background2" w:themeShade="1A"/>
          <w:sz w:val="24"/>
          <w:szCs w:val="24"/>
          <w:rtl/>
        </w:rPr>
        <w:t>گذاری فعالیت</w:t>
      </w:r>
      <w:r w:rsidR="006311BC">
        <w:rPr>
          <w:rFonts w:cs="B Mitra" w:hint="cs"/>
          <w:color w:val="171717" w:themeColor="background2" w:themeShade="1A"/>
          <w:sz w:val="24"/>
          <w:szCs w:val="24"/>
          <w:rtl/>
        </w:rPr>
        <w:t>‌</w:t>
      </w:r>
      <w:r w:rsidRPr="00A9683B">
        <w:rPr>
          <w:rFonts w:cs="B Mitra"/>
          <w:color w:val="171717" w:themeColor="background2" w:themeShade="1A"/>
          <w:sz w:val="24"/>
          <w:szCs w:val="24"/>
          <w:rtl/>
        </w:rPr>
        <w:t>ها بوده ان‌شاءالله به شکل مناسب از سوی دولت سیزدهم بهره‌برداری خواهد شد و عرصه‌های جدیدی برای خدمتگزاری گشوده خواهد شد</w:t>
      </w:r>
      <w:r w:rsidRPr="00A9683B">
        <w:rPr>
          <w:rFonts w:cs="B Mitra"/>
          <w:color w:val="171717" w:themeColor="background2" w:themeShade="1A"/>
          <w:sz w:val="24"/>
          <w:szCs w:val="24"/>
        </w:rPr>
        <w:t>.</w:t>
      </w:r>
    </w:p>
    <w:p w:rsidR="00352CC0" w:rsidRDefault="00352CC0" w:rsidP="00352CC0">
      <w:pPr>
        <w:bidi/>
        <w:spacing w:line="240" w:lineRule="auto"/>
        <w:jc w:val="both"/>
        <w:rPr>
          <w:rFonts w:cs="B Mitra"/>
          <w:color w:val="171717" w:themeColor="background2" w:themeShade="1A"/>
          <w:sz w:val="24"/>
          <w:szCs w:val="24"/>
          <w:rtl/>
        </w:rPr>
      </w:pPr>
    </w:p>
    <w:p w:rsidR="00352CC0" w:rsidRDefault="00EA78A5" w:rsidP="00EA78A5">
      <w:pPr>
        <w:bidi/>
        <w:jc w:val="center"/>
        <w:rPr>
          <w:rFonts w:cs="B Mitra"/>
          <w:b w:val="0"/>
          <w:bCs/>
          <w:color w:val="18AFFB" w:themeColor="accent1" w:themeTint="99"/>
          <w:sz w:val="40"/>
          <w:szCs w:val="32"/>
          <w:rtl/>
        </w:rPr>
      </w:pPr>
      <w:r w:rsidRPr="00352CC0">
        <w:rPr>
          <w:rFonts w:cs="B Mitra"/>
          <w:b w:val="0"/>
          <w:bCs/>
          <w:noProof/>
          <w:color w:val="18AFFB" w:themeColor="accent1" w:themeTint="99"/>
          <w:sz w:val="44"/>
          <w:szCs w:val="32"/>
        </w:rPr>
        <w:lastRenderedPageBreak/>
        <mc:AlternateContent>
          <mc:Choice Requires="wps">
            <w:drawing>
              <wp:anchor distT="0" distB="0" distL="114300" distR="114300" simplePos="0" relativeHeight="251695104" behindDoc="0" locked="0" layoutInCell="1" allowOverlap="1" wp14:anchorId="3B1E24F8" wp14:editId="0E7D14F0">
                <wp:simplePos x="0" y="0"/>
                <wp:positionH relativeFrom="margin">
                  <wp:posOffset>1621155</wp:posOffset>
                </wp:positionH>
                <wp:positionV relativeFrom="paragraph">
                  <wp:posOffset>377190</wp:posOffset>
                </wp:positionV>
                <wp:extent cx="3023235" cy="411480"/>
                <wp:effectExtent l="95250" t="57150" r="120015" b="160020"/>
                <wp:wrapTopAndBottom/>
                <wp:docPr id="24" name="Text Box 24"/>
                <wp:cNvGraphicFramePr/>
                <a:graphic xmlns:a="http://schemas.openxmlformats.org/drawingml/2006/main">
                  <a:graphicData uri="http://schemas.microsoft.com/office/word/2010/wordprocessingShape">
                    <wps:wsp>
                      <wps:cNvSpPr txBox="1"/>
                      <wps:spPr>
                        <a:xfrm>
                          <a:off x="0" y="0"/>
                          <a:ext cx="3023235" cy="41148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4171C8" w:rsidRPr="00FE7C2A" w:rsidRDefault="004171C8" w:rsidP="00352CC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سایت دفتر هیئت دولت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24F8" id="Text Box 24" o:spid="_x0000_s1044" type="#_x0000_t202" style="position:absolute;left:0;text-align:left;margin-left:127.65pt;margin-top:29.7pt;width:238.05pt;height:32.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" fillcolor="#3592cf [3205]" strokecolor="#3592cf [3205]" strokeweight="1pt">
                <v:fill color2="#5da7d8 [2581]" rotate="t" angle="180" colors="0 #0488df;40632f #2296e2;1 #72afeb" focus="100%" type="gradient"/>
                <v:shadow on="t" color="black" opacity="40092f" origin=",.5" offset="0,3pt"/>
                <v:textbox>
                  <w:txbxContent>
                    <w:p w:rsidR="004171C8" w:rsidRPr="00FE7C2A" w:rsidRDefault="004171C8" w:rsidP="00352CC0">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سایت دفتر هیئت دولت </w:t>
                      </w:r>
                      <w:r w:rsidRPr="00FE7C2A">
                        <w:rPr>
                          <w:rFonts w:cs="B Mitra"/>
                          <w:b w:val="0"/>
                          <w:bCs/>
                          <w:color w:val="FFFFFF" w:themeColor="background1"/>
                          <w:sz w:val="28"/>
                          <w:szCs w:val="28"/>
                        </w:rPr>
                        <w:t xml:space="preserve"> </w:t>
                      </w:r>
                      <w:r>
                        <w:rPr>
                          <w:rFonts w:cs="B Mitra" w:hint="cs"/>
                          <w:b w:val="0"/>
                          <w:bCs/>
                          <w:color w:val="FFFFFF" w:themeColor="background1"/>
                          <w:sz w:val="28"/>
                          <w:szCs w:val="28"/>
                          <w:rtl/>
                          <w:lang w:bidi="fa-IR"/>
                        </w:rPr>
                        <w:t>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4</w:t>
                      </w:r>
                      <w:r w:rsidRPr="00FE7C2A">
                        <w:rPr>
                          <w:rFonts w:cs="B Mitra" w:hint="cs"/>
                          <w:b w:val="0"/>
                          <w:bCs/>
                          <w:color w:val="FFFFFF" w:themeColor="background1"/>
                          <w:sz w:val="28"/>
                          <w:szCs w:val="28"/>
                          <w:rtl/>
                          <w:lang w:bidi="fa-IR"/>
                        </w:rPr>
                        <w:t>/1400</w:t>
                      </w:r>
                    </w:p>
                  </w:txbxContent>
                </v:textbox>
                <w10:wrap type="topAndBottom" anchorx="margin"/>
              </v:shape>
            </w:pict>
          </mc:Fallback>
        </mc:AlternateContent>
      </w:r>
      <w:r w:rsidRPr="00352CC0">
        <w:rPr>
          <w:rFonts w:cs="B Mitra"/>
          <w:b w:val="0"/>
          <w:bCs/>
          <w:color w:val="18AFFB" w:themeColor="accent1" w:themeTint="99"/>
          <w:sz w:val="40"/>
          <w:szCs w:val="32"/>
          <w:rtl/>
        </w:rPr>
        <w:t>پیشنهاد انتقال نیروگاه گازی ری به پژوهشگاه وزارت نیرو</w:t>
      </w:r>
      <w:r w:rsidRPr="00352CC0">
        <w:rPr>
          <w:rFonts w:cs="B Mitra"/>
          <w:b w:val="0"/>
          <w:bCs/>
          <w:noProof/>
          <w:color w:val="18AFFB" w:themeColor="accent1" w:themeTint="99"/>
          <w:sz w:val="44"/>
          <w:szCs w:val="32"/>
        </w:rPr>
        <w:t xml:space="preserve"> </w:t>
      </w:r>
    </w:p>
    <w:p w:rsidR="00352CC0" w:rsidRDefault="0083346C" w:rsidP="006311BC">
      <w:pPr>
        <w:bidi/>
        <w:spacing w:line="240" w:lineRule="auto"/>
        <w:jc w:val="both"/>
        <w:rPr>
          <w:rFonts w:ascii="Times New Roman" w:eastAsia="Times New Roman" w:hAnsi="Times New Roman" w:cs="B Mitra"/>
          <w:b w:val="0"/>
          <w:color w:val="auto"/>
          <w:sz w:val="24"/>
          <w:szCs w:val="24"/>
          <w:rtl/>
        </w:rPr>
      </w:pPr>
      <w:r>
        <w:rPr>
          <w:noProof/>
        </w:rPr>
        <w:drawing>
          <wp:anchor distT="0" distB="0" distL="114300" distR="114300" simplePos="0" relativeHeight="251696128" behindDoc="0" locked="0" layoutInCell="1" allowOverlap="1">
            <wp:simplePos x="0" y="0"/>
            <wp:positionH relativeFrom="margin">
              <wp:align>left</wp:align>
            </wp:positionH>
            <wp:positionV relativeFrom="paragraph">
              <wp:posOffset>887095</wp:posOffset>
            </wp:positionV>
            <wp:extent cx="3419475" cy="2114550"/>
            <wp:effectExtent l="0" t="0" r="9525" b="0"/>
            <wp:wrapSquare wrapText="bothSides"/>
            <wp:docPr id="25" name="Picture 25" descr="پیشنهاد انتقال نيروگاه گازی ری به پژوهشگاه وزارت نير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پیشنهاد انتقال نيروگاه گازی ری به پژوهشگاه وزارت نيرو"/>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947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C0" w:rsidRPr="00352CC0">
        <w:rPr>
          <w:rFonts w:ascii="Times New Roman" w:eastAsia="Times New Roman" w:hAnsi="Times New Roman" w:cs="B Mitra"/>
          <w:b w:val="0"/>
          <w:color w:val="auto"/>
          <w:sz w:val="24"/>
          <w:szCs w:val="24"/>
          <w:rtl/>
        </w:rPr>
        <w:t>وزارت نیرو به منظور ت</w:t>
      </w:r>
      <w:r w:rsidR="006311BC">
        <w:rPr>
          <w:rFonts w:ascii="Times New Roman" w:eastAsia="Times New Roman" w:hAnsi="Times New Roman" w:cs="B Mitra"/>
          <w:b w:val="0"/>
          <w:color w:val="auto"/>
          <w:sz w:val="24"/>
          <w:szCs w:val="24"/>
          <w:rtl/>
        </w:rPr>
        <w:t>سهیل در ایفای هرچه بهتر ماموریت</w:t>
      </w:r>
      <w:r w:rsidR="006311BC">
        <w:rPr>
          <w:rFonts w:ascii="Times New Roman" w:eastAsia="Times New Roman" w:hAnsi="Times New Roman" w:cs="B Mitra" w:hint="cs"/>
          <w:b w:val="0"/>
          <w:color w:val="auto"/>
          <w:sz w:val="24"/>
          <w:szCs w:val="24"/>
          <w:rtl/>
        </w:rPr>
        <w:t>‌</w:t>
      </w:r>
      <w:r w:rsidR="00352CC0" w:rsidRPr="00352CC0">
        <w:rPr>
          <w:rFonts w:ascii="Times New Roman" w:eastAsia="Times New Roman" w:hAnsi="Times New Roman" w:cs="B Mitra"/>
          <w:b w:val="0"/>
          <w:color w:val="auto"/>
          <w:sz w:val="24"/>
          <w:szCs w:val="24"/>
          <w:rtl/>
        </w:rPr>
        <w:t>های محول شده به نيروگاه گازي ري، پیشنهاد انتقال واحدهای این نیروگاه به پژوهشگاه نیرو را به هیئت دولت ارائه نموده است</w:t>
      </w:r>
      <w:r w:rsidR="006311BC">
        <w:rPr>
          <w:rFonts w:ascii="Times New Roman" w:eastAsia="Times New Roman" w:hAnsi="Times New Roman" w:cs="B Mitra" w:hint="cs"/>
          <w:b w:val="0"/>
          <w:color w:val="auto"/>
          <w:sz w:val="24"/>
          <w:szCs w:val="24"/>
          <w:rtl/>
        </w:rPr>
        <w:t>.</w:t>
      </w:r>
    </w:p>
    <w:p w:rsidR="00352CC0" w:rsidRPr="00352CC0" w:rsidRDefault="00352CC0" w:rsidP="00BA3269">
      <w:pPr>
        <w:bidi/>
        <w:spacing w:line="240" w:lineRule="auto"/>
        <w:jc w:val="both"/>
        <w:rPr>
          <w:rFonts w:ascii="Times New Roman" w:eastAsia="Times New Roman" w:hAnsi="Times New Roman" w:cs="B Mitra"/>
          <w:b w:val="0"/>
          <w:color w:val="auto"/>
          <w:sz w:val="24"/>
          <w:szCs w:val="24"/>
        </w:rPr>
      </w:pPr>
      <w:r>
        <w:rPr>
          <w:rFonts w:ascii="Times New Roman" w:eastAsia="Times New Roman" w:hAnsi="Times New Roman" w:cs="B Mitra" w:hint="cs"/>
          <w:b w:val="0"/>
          <w:color w:val="auto"/>
          <w:sz w:val="24"/>
          <w:szCs w:val="24"/>
          <w:rtl/>
        </w:rPr>
        <w:t>ب</w:t>
      </w:r>
      <w:r w:rsidRPr="00352CC0">
        <w:rPr>
          <w:rFonts w:ascii="Times New Roman" w:eastAsia="Times New Roman" w:hAnsi="Times New Roman" w:cs="B Mitra"/>
          <w:b w:val="0"/>
          <w:color w:val="auto"/>
          <w:sz w:val="24"/>
          <w:szCs w:val="24"/>
          <w:rtl/>
        </w:rPr>
        <w:t>ه گزارش«پایگاه اطلاع رسانی دفتر هیئت دولت» سیاست</w:t>
      </w:r>
      <w:r w:rsidR="006311BC">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 xml:space="preserve">های کلی علم و فناوری، ضمن تاکید بر ضرورت تقویت بخش </w:t>
      </w:r>
      <w:r w:rsidR="006311BC">
        <w:rPr>
          <w:rFonts w:ascii="Times New Roman" w:eastAsia="Times New Roman" w:hAnsi="Times New Roman" w:cs="B Mitra"/>
          <w:b w:val="0"/>
          <w:color w:val="auto"/>
          <w:sz w:val="24"/>
          <w:szCs w:val="24"/>
          <w:rtl/>
        </w:rPr>
        <w:t>پژوهش و فناوری، بر الزام برنامه</w:t>
      </w:r>
      <w:r w:rsidR="006311BC">
        <w:rPr>
          <w:rFonts w:ascii="Times New Roman" w:eastAsia="Times New Roman" w:hAnsi="Times New Roman" w:cs="B Mitra" w:hint="cs"/>
          <w:b w:val="0"/>
          <w:color w:val="auto"/>
          <w:sz w:val="24"/>
          <w:szCs w:val="24"/>
          <w:rtl/>
        </w:rPr>
        <w:t>‌</w:t>
      </w:r>
      <w:r w:rsidR="006311BC">
        <w:rPr>
          <w:rFonts w:ascii="Times New Roman" w:eastAsia="Times New Roman" w:hAnsi="Times New Roman" w:cs="B Mitra"/>
          <w:b w:val="0"/>
          <w:color w:val="auto"/>
          <w:sz w:val="24"/>
          <w:szCs w:val="24"/>
          <w:rtl/>
        </w:rPr>
        <w:t>ریزی و سیاست</w:t>
      </w:r>
      <w:r w:rsidR="006311BC">
        <w:rPr>
          <w:rFonts w:ascii="Times New Roman" w:eastAsia="Times New Roman" w:hAnsi="Times New Roman" w:cs="B Mitra" w:hint="cs"/>
          <w:b w:val="0"/>
          <w:color w:val="auto"/>
          <w:sz w:val="24"/>
          <w:szCs w:val="24"/>
          <w:rtl/>
        </w:rPr>
        <w:t>‌گ</w:t>
      </w:r>
      <w:r w:rsidRPr="00352CC0">
        <w:rPr>
          <w:rFonts w:ascii="Times New Roman" w:eastAsia="Times New Roman" w:hAnsi="Times New Roman" w:cs="B Mitra"/>
          <w:b w:val="0"/>
          <w:color w:val="auto"/>
          <w:sz w:val="24"/>
          <w:szCs w:val="24"/>
          <w:rtl/>
        </w:rPr>
        <w:t>ذاری صحیح در این حوزه به منظور تحقق سهم چهار درصدی این بخش از تولید ناخالص ملی تصریح نموده است.</w:t>
      </w:r>
    </w:p>
    <w:p w:rsidR="00352CC0" w:rsidRPr="00352CC0" w:rsidRDefault="006311BC" w:rsidP="00585A54">
      <w:pPr>
        <w:bidi/>
        <w:spacing w:line="240" w:lineRule="auto"/>
        <w:jc w:val="both"/>
        <w:rPr>
          <w:rFonts w:ascii="Times New Roman" w:eastAsia="Times New Roman" w:hAnsi="Times New Roman" w:cs="B Mitra"/>
          <w:b w:val="0"/>
          <w:color w:val="auto"/>
          <w:sz w:val="24"/>
          <w:szCs w:val="24"/>
          <w:rtl/>
        </w:rPr>
      </w:pPr>
      <w:r>
        <w:rPr>
          <w:rFonts w:ascii="Times New Roman" w:eastAsia="Times New Roman" w:hAnsi="Times New Roman" w:cs="B Mitra"/>
          <w:b w:val="0"/>
          <w:color w:val="auto"/>
          <w:sz w:val="24"/>
          <w:szCs w:val="24"/>
          <w:rtl/>
        </w:rPr>
        <w:t>همچنین در سیاست</w:t>
      </w:r>
      <w:r>
        <w:rPr>
          <w:rFonts w:ascii="Times New Roman" w:eastAsia="Times New Roman" w:hAnsi="Times New Roman" w:cs="B Mitra" w:hint="cs"/>
          <w:b w:val="0"/>
          <w:color w:val="auto"/>
          <w:sz w:val="24"/>
          <w:szCs w:val="24"/>
          <w:rtl/>
        </w:rPr>
        <w:t>‌</w:t>
      </w:r>
      <w:r w:rsidR="00352CC0" w:rsidRPr="00352CC0">
        <w:rPr>
          <w:rFonts w:ascii="Times New Roman" w:eastAsia="Times New Roman" w:hAnsi="Times New Roman" w:cs="B Mitra"/>
          <w:b w:val="0"/>
          <w:color w:val="auto"/>
          <w:sz w:val="24"/>
          <w:szCs w:val="24"/>
          <w:rtl/>
        </w:rPr>
        <w:t>های ابلاغی اقتصاد مقاومتی (اقتصاد دانش بنیان)، بسترسازی برای شکوفای</w:t>
      </w:r>
      <w:r>
        <w:rPr>
          <w:rFonts w:ascii="Times New Roman" w:eastAsia="Times New Roman" w:hAnsi="Times New Roman" w:cs="B Mitra"/>
          <w:b w:val="0"/>
          <w:color w:val="auto"/>
          <w:sz w:val="24"/>
          <w:szCs w:val="24"/>
          <w:rtl/>
        </w:rPr>
        <w:t>ی اقتصاد ملی، توانمندسازی ظرفیت</w:t>
      </w:r>
      <w:r>
        <w:rPr>
          <w:rFonts w:ascii="Times New Roman" w:eastAsia="Times New Roman" w:hAnsi="Times New Roman" w:cs="B Mitra" w:hint="cs"/>
          <w:b w:val="0"/>
          <w:color w:val="auto"/>
          <w:sz w:val="24"/>
          <w:szCs w:val="24"/>
          <w:rtl/>
        </w:rPr>
        <w:t>‌</w:t>
      </w:r>
      <w:r w:rsidR="00352CC0" w:rsidRPr="00352CC0">
        <w:rPr>
          <w:rFonts w:ascii="Times New Roman" w:eastAsia="Times New Roman" w:hAnsi="Times New Roman" w:cs="B Mitra"/>
          <w:b w:val="0"/>
          <w:color w:val="auto"/>
          <w:sz w:val="24"/>
          <w:szCs w:val="24"/>
          <w:rtl/>
        </w:rPr>
        <w:t>های داخلی و توسعه ساخت داخل (با تاکید بر ارتقا سطح فناوری و کیفیت محصولات داخلی) به عنوان بخشی از راهبردهای تحقق اقتصاد مقاومتی مطرح شده است.</w:t>
      </w:r>
    </w:p>
    <w:p w:rsidR="00352CC0" w:rsidRPr="00352CC0" w:rsidRDefault="00352CC0" w:rsidP="00BA3269">
      <w:pPr>
        <w:bidi/>
        <w:spacing w:line="240" w:lineRule="auto"/>
        <w:jc w:val="both"/>
        <w:rPr>
          <w:rFonts w:ascii="Times New Roman" w:eastAsia="Times New Roman" w:hAnsi="Times New Roman" w:cs="B Mitra"/>
          <w:b w:val="0"/>
          <w:color w:val="auto"/>
          <w:sz w:val="24"/>
          <w:szCs w:val="24"/>
          <w:rtl/>
        </w:rPr>
      </w:pPr>
      <w:r w:rsidRPr="00352CC0">
        <w:rPr>
          <w:rFonts w:ascii="Times New Roman" w:eastAsia="Times New Roman" w:hAnsi="Times New Roman" w:cs="B Mitra"/>
          <w:b w:val="0"/>
          <w:color w:val="auto"/>
          <w:sz w:val="24"/>
          <w:szCs w:val="24"/>
          <w:rtl/>
        </w:rPr>
        <w:t>در همین راستا و به استناد وظایف اساسنامه</w:t>
      </w:r>
      <w:r w:rsidR="006311BC">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ای پژوهشگاه وزارت نیرو، طرح</w:t>
      </w:r>
      <w:r w:rsidR="006311BC">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هایی به منظور ارتقا فناوری و شتاب بخشیدن به نوآوری در صنعت برق، به این موسسه تحقیقاتی محول شده است. افزایش راندمان واحدهای نیروگاهی موجود، بازتوانی واحدهای نیروگاهی درحال بهره</w:t>
      </w:r>
      <w:r w:rsidR="006311BC">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برداری در شبکه برق کشور و ارتقا توانمندی و دانش فنی کشور در حوزه بهره</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برداری، از اهم ماموریت</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های محول شده به این پژوهشگاه محسوب می</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شوند.</w:t>
      </w:r>
    </w:p>
    <w:p w:rsidR="00352CC0" w:rsidRPr="00352CC0" w:rsidRDefault="00352CC0" w:rsidP="00BA3269">
      <w:pPr>
        <w:bidi/>
        <w:spacing w:line="240" w:lineRule="auto"/>
        <w:jc w:val="both"/>
        <w:rPr>
          <w:rFonts w:ascii="Times New Roman" w:eastAsia="Times New Roman" w:hAnsi="Times New Roman" w:cs="B Mitra"/>
          <w:b w:val="0"/>
          <w:color w:val="auto"/>
          <w:sz w:val="24"/>
          <w:szCs w:val="24"/>
          <w:rtl/>
        </w:rPr>
      </w:pPr>
      <w:r w:rsidRPr="00352CC0">
        <w:rPr>
          <w:rFonts w:ascii="Times New Roman" w:eastAsia="Times New Roman" w:hAnsi="Times New Roman" w:cs="B Mitra"/>
          <w:b w:val="0"/>
          <w:color w:val="auto"/>
          <w:sz w:val="24"/>
          <w:szCs w:val="24"/>
          <w:rtl/>
        </w:rPr>
        <w:t>درحال حاضر وزارت نیرو به منظور تسهیل در ایفای هرچه بهتر این ماموریت</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 xml:space="preserve">ها در نظر دارد واحدهای نیروگاه گازی ری را به پژوهشگاه نیرو انتقال دهد. لازم به ذکر است نیروگاه مذکور جزء </w:t>
      </w:r>
      <w:r w:rsidRPr="00352CC0">
        <w:rPr>
          <w:rFonts w:ascii="Times New Roman" w:eastAsia="Times New Roman" w:hAnsi="Times New Roman" w:cs="B Mitra"/>
          <w:b w:val="0"/>
          <w:color w:val="auto"/>
          <w:sz w:val="24"/>
          <w:szCs w:val="24"/>
          <w:rtl/>
          <w:lang w:bidi="fa-IR"/>
        </w:rPr>
        <w:t>۲۰</w:t>
      </w:r>
      <w:r w:rsidRPr="00352CC0">
        <w:rPr>
          <w:rFonts w:ascii="Times New Roman" w:eastAsia="Times New Roman" w:hAnsi="Times New Roman" w:cs="B Mitra"/>
          <w:b w:val="0"/>
          <w:color w:val="auto"/>
          <w:sz w:val="24"/>
          <w:szCs w:val="24"/>
          <w:rtl/>
        </w:rPr>
        <w:t xml:space="preserve"> درصد ظرفیت نیروگاهی سهم دولت محسوب می</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شود که واحدهای نصب شده در آن، ضمن برخورداری از تنوع فناوری، از بالاترین قابلیت برای انجام مطالعات فنی و پژوهشی با هدف بهینه</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سازی و ارتقا راندمان برخودار می</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باشند.</w:t>
      </w:r>
    </w:p>
    <w:p w:rsidR="00352CC0" w:rsidRPr="00352CC0" w:rsidRDefault="00352CC0" w:rsidP="00BA3269">
      <w:pPr>
        <w:bidi/>
        <w:spacing w:line="240" w:lineRule="auto"/>
        <w:jc w:val="both"/>
        <w:rPr>
          <w:rFonts w:ascii="Times New Roman" w:eastAsia="Times New Roman" w:hAnsi="Times New Roman" w:cs="B Mitra"/>
          <w:b w:val="0"/>
          <w:color w:val="auto"/>
          <w:sz w:val="24"/>
          <w:szCs w:val="24"/>
          <w:rtl/>
        </w:rPr>
      </w:pPr>
      <w:r w:rsidRPr="00352CC0">
        <w:rPr>
          <w:rFonts w:ascii="Times New Roman" w:eastAsia="Times New Roman" w:hAnsi="Times New Roman" w:cs="B Mitra"/>
          <w:b w:val="0"/>
          <w:color w:val="auto"/>
          <w:sz w:val="24"/>
          <w:szCs w:val="24"/>
          <w:rtl/>
        </w:rPr>
        <w:t>از نگاه این وزارت، این اقدام ضمن بهبود وضع موجود نیروگاه، به دستاور</w:t>
      </w:r>
      <w:r w:rsidR="00BA3269">
        <w:rPr>
          <w:rFonts w:ascii="Times New Roman" w:eastAsia="Times New Roman" w:hAnsi="Times New Roman" w:cs="B Mitra"/>
          <w:b w:val="0"/>
          <w:color w:val="auto"/>
          <w:sz w:val="24"/>
          <w:szCs w:val="24"/>
          <w:rtl/>
        </w:rPr>
        <w:t>دهای قابل تعمیم به سایر نیروگاه</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های کشور منجر می</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شود.</w:t>
      </w:r>
      <w:r w:rsidR="00BA3269">
        <w:rPr>
          <w:rFonts w:ascii="Times New Roman" w:eastAsia="Times New Roman" w:hAnsi="Times New Roman" w:cs="B Mitra" w:hint="cs"/>
          <w:b w:val="0"/>
          <w:color w:val="auto"/>
          <w:sz w:val="24"/>
          <w:szCs w:val="24"/>
          <w:rtl/>
        </w:rPr>
        <w:t xml:space="preserve"> </w:t>
      </w:r>
      <w:r w:rsidRPr="00352CC0">
        <w:rPr>
          <w:rFonts w:ascii="Cambria" w:eastAsia="Times New Roman" w:hAnsi="Cambria" w:cs="Cambria" w:hint="cs"/>
          <w:b w:val="0"/>
          <w:color w:val="auto"/>
          <w:sz w:val="24"/>
          <w:szCs w:val="24"/>
          <w:rtl/>
        </w:rPr>
        <w:t> </w:t>
      </w:r>
      <w:r w:rsidRPr="00352CC0">
        <w:rPr>
          <w:rFonts w:ascii="Times New Roman" w:eastAsia="Times New Roman" w:hAnsi="Times New Roman" w:cs="B Mitra" w:hint="cs"/>
          <w:b w:val="0"/>
          <w:color w:val="auto"/>
          <w:sz w:val="24"/>
          <w:szCs w:val="24"/>
          <w:rtl/>
        </w:rPr>
        <w:t>گفتنی</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است</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این</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پیشنهاد</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مراحل</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بررسی</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خود</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را</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در</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کمیسیون</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امور</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اجتماعی</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و</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دولت</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الکترونیک</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هیئت</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دولت</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طی</w:t>
      </w:r>
      <w:r w:rsidRPr="00352CC0">
        <w:rPr>
          <w:rFonts w:ascii="Times New Roman" w:eastAsia="Times New Roman" w:hAnsi="Times New Roman" w:cs="B Mitra"/>
          <w:b w:val="0"/>
          <w:color w:val="auto"/>
          <w:sz w:val="24"/>
          <w:szCs w:val="24"/>
          <w:rtl/>
        </w:rPr>
        <w:t xml:space="preserve"> </w:t>
      </w:r>
      <w:r w:rsidRPr="00352CC0">
        <w:rPr>
          <w:rFonts w:ascii="Times New Roman" w:eastAsia="Times New Roman" w:hAnsi="Times New Roman" w:cs="B Mitra" w:hint="cs"/>
          <w:b w:val="0"/>
          <w:color w:val="auto"/>
          <w:sz w:val="24"/>
          <w:szCs w:val="24"/>
          <w:rtl/>
        </w:rPr>
        <w:t>می</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hint="cs"/>
          <w:b w:val="0"/>
          <w:color w:val="auto"/>
          <w:sz w:val="24"/>
          <w:szCs w:val="24"/>
          <w:rtl/>
        </w:rPr>
        <w:t>کند</w:t>
      </w:r>
      <w:r w:rsidRPr="00352CC0">
        <w:rPr>
          <w:rFonts w:ascii="Times New Roman" w:eastAsia="Times New Roman" w:hAnsi="Times New Roman" w:cs="B Mitra"/>
          <w:b w:val="0"/>
          <w:color w:val="auto"/>
          <w:sz w:val="24"/>
          <w:szCs w:val="24"/>
          <w:rtl/>
        </w:rPr>
        <w:t>.</w:t>
      </w:r>
    </w:p>
    <w:p w:rsidR="00352CC0" w:rsidRPr="00352CC0" w:rsidRDefault="00352CC0" w:rsidP="00585A54">
      <w:pPr>
        <w:bidi/>
        <w:spacing w:line="240" w:lineRule="auto"/>
        <w:jc w:val="both"/>
        <w:rPr>
          <w:rFonts w:ascii="Times New Roman" w:eastAsia="Times New Roman" w:hAnsi="Times New Roman" w:cs="B Mitra"/>
          <w:b w:val="0"/>
          <w:color w:val="auto"/>
          <w:sz w:val="24"/>
          <w:szCs w:val="24"/>
          <w:rtl/>
        </w:rPr>
      </w:pPr>
      <w:r w:rsidRPr="00352CC0">
        <w:rPr>
          <w:rFonts w:ascii="Times New Roman" w:eastAsia="Times New Roman" w:hAnsi="Times New Roman" w:cs="B Mitra"/>
          <w:b w:val="0"/>
          <w:color w:val="auto"/>
          <w:sz w:val="24"/>
          <w:szCs w:val="24"/>
          <w:rtl/>
        </w:rPr>
        <w:t>متن پیشنهای این وزارت به شرح زیر است:</w:t>
      </w:r>
    </w:p>
    <w:p w:rsidR="00352CC0" w:rsidRPr="00352CC0" w:rsidRDefault="00352CC0" w:rsidP="00BA3269">
      <w:pPr>
        <w:bidi/>
        <w:spacing w:line="240" w:lineRule="auto"/>
        <w:jc w:val="both"/>
        <w:rPr>
          <w:rFonts w:ascii="Times New Roman" w:eastAsia="Times New Roman" w:hAnsi="Times New Roman" w:cs="B Mitra"/>
          <w:b w:val="0"/>
          <w:color w:val="auto"/>
          <w:sz w:val="24"/>
          <w:szCs w:val="24"/>
          <w:rtl/>
        </w:rPr>
      </w:pPr>
      <w:r w:rsidRPr="00352CC0">
        <w:rPr>
          <w:rFonts w:ascii="Times New Roman" w:eastAsia="Times New Roman" w:hAnsi="Times New Roman" w:cs="B Mitra"/>
          <w:b w:val="0"/>
          <w:color w:val="auto"/>
          <w:sz w:val="24"/>
          <w:szCs w:val="24"/>
          <w:rtl/>
        </w:rPr>
        <w:t>"</w:t>
      </w:r>
      <w:r w:rsidRPr="00352CC0">
        <w:rPr>
          <w:rFonts w:ascii="Times New Roman" w:eastAsia="Times New Roman" w:hAnsi="Times New Roman" w:cs="B Mitra"/>
          <w:b w:val="0"/>
          <w:color w:val="auto"/>
          <w:sz w:val="24"/>
          <w:szCs w:val="24"/>
          <w:rtl/>
          <w:lang w:bidi="fa-IR"/>
        </w:rPr>
        <w:t xml:space="preserve">۱- </w:t>
      </w:r>
      <w:r w:rsidRPr="00352CC0">
        <w:rPr>
          <w:rFonts w:ascii="Times New Roman" w:eastAsia="Times New Roman" w:hAnsi="Times New Roman" w:cs="B Mitra"/>
          <w:b w:val="0"/>
          <w:color w:val="auto"/>
          <w:sz w:val="24"/>
          <w:szCs w:val="24"/>
          <w:rtl/>
        </w:rPr>
        <w:t>نیروگاه گازی ری به وزارت نیرو (پژوهشگاه نیرو) منتقل می</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شود.</w:t>
      </w:r>
    </w:p>
    <w:p w:rsidR="00352CC0" w:rsidRPr="00352CC0" w:rsidRDefault="00352CC0" w:rsidP="00BA3269">
      <w:pPr>
        <w:bidi/>
        <w:spacing w:line="240" w:lineRule="auto"/>
        <w:jc w:val="both"/>
        <w:rPr>
          <w:rFonts w:ascii="Times New Roman" w:eastAsia="Times New Roman" w:hAnsi="Times New Roman" w:cs="B Mitra"/>
          <w:b w:val="0"/>
          <w:color w:val="auto"/>
          <w:sz w:val="24"/>
          <w:szCs w:val="24"/>
          <w:rtl/>
        </w:rPr>
      </w:pPr>
      <w:r w:rsidRPr="00352CC0">
        <w:rPr>
          <w:rFonts w:ascii="Times New Roman" w:eastAsia="Times New Roman" w:hAnsi="Times New Roman" w:cs="B Mitra"/>
          <w:b w:val="0"/>
          <w:color w:val="auto"/>
          <w:sz w:val="24"/>
          <w:szCs w:val="24"/>
          <w:rtl/>
          <w:lang w:bidi="fa-IR"/>
        </w:rPr>
        <w:t xml:space="preserve">۲ </w:t>
      </w:r>
      <w:r w:rsidRPr="00352CC0">
        <w:rPr>
          <w:rFonts w:ascii="Times New Roman" w:eastAsia="Times New Roman" w:hAnsi="Times New Roman" w:cs="Times New Roman" w:hint="cs"/>
          <w:b w:val="0"/>
          <w:color w:val="auto"/>
          <w:sz w:val="24"/>
          <w:szCs w:val="24"/>
          <w:rtl/>
          <w:lang w:bidi="fa-IR"/>
        </w:rPr>
        <w:t>–</w:t>
      </w:r>
      <w:r w:rsidRPr="00352CC0">
        <w:rPr>
          <w:rFonts w:ascii="Times New Roman" w:eastAsia="Times New Roman" w:hAnsi="Times New Roman" w:cs="B Mitra"/>
          <w:b w:val="0"/>
          <w:color w:val="auto"/>
          <w:sz w:val="24"/>
          <w:szCs w:val="24"/>
          <w:rtl/>
          <w:lang w:bidi="fa-IR"/>
        </w:rPr>
        <w:t xml:space="preserve"> </w:t>
      </w:r>
      <w:r w:rsidRPr="00352CC0">
        <w:rPr>
          <w:rFonts w:ascii="Times New Roman" w:eastAsia="Times New Roman" w:hAnsi="Times New Roman" w:cs="B Mitra"/>
          <w:b w:val="0"/>
          <w:color w:val="auto"/>
          <w:sz w:val="24"/>
          <w:szCs w:val="24"/>
          <w:rtl/>
        </w:rPr>
        <w:t>پژوهشگاه نیرو موظف است خالص درآمد حاصل از فروش برق واحدهای نیروگاهی یادشده را (پس از کسر هزینه</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های بهره برداری و تعمیر و نگهداری) درچارچوب سیاست</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های مصوب هیئت امنا پژوهشگاه و با نظارت وزیر نیرو، صرفا برای انجام پژوهشی، نوآوری و ارتقا سطح فناوری داخلی در صنعت برق هزینه نماید.</w:t>
      </w:r>
    </w:p>
    <w:p w:rsidR="00352CC0" w:rsidRPr="00352CC0" w:rsidRDefault="00352CC0" w:rsidP="00BA3269">
      <w:pPr>
        <w:bidi/>
        <w:spacing w:line="240" w:lineRule="auto"/>
        <w:jc w:val="both"/>
        <w:rPr>
          <w:rFonts w:ascii="Times New Roman" w:eastAsia="Times New Roman" w:hAnsi="Times New Roman" w:cs="B Mitra"/>
          <w:b w:val="0"/>
          <w:color w:val="auto"/>
          <w:sz w:val="24"/>
          <w:szCs w:val="24"/>
          <w:rtl/>
        </w:rPr>
      </w:pPr>
      <w:r w:rsidRPr="00352CC0">
        <w:rPr>
          <w:rFonts w:ascii="Times New Roman" w:eastAsia="Times New Roman" w:hAnsi="Times New Roman" w:cs="B Mitra"/>
          <w:b w:val="0"/>
          <w:color w:val="auto"/>
          <w:sz w:val="24"/>
          <w:szCs w:val="24"/>
          <w:rtl/>
          <w:lang w:bidi="fa-IR"/>
        </w:rPr>
        <w:t xml:space="preserve">۳- </w:t>
      </w:r>
      <w:r w:rsidRPr="00352CC0">
        <w:rPr>
          <w:rFonts w:ascii="Times New Roman" w:eastAsia="Times New Roman" w:hAnsi="Times New Roman" w:cs="B Mitra"/>
          <w:b w:val="0"/>
          <w:color w:val="auto"/>
          <w:sz w:val="24"/>
          <w:szCs w:val="24"/>
          <w:rtl/>
        </w:rPr>
        <w:t>سرمایه دولت در شرکت مادر تخصصی تولید نیروی برق حرارتی معادل ارزش دفتری نیروگاه کاهش می</w:t>
      </w:r>
      <w:r w:rsidR="00BA3269">
        <w:rPr>
          <w:rFonts w:ascii="Times New Roman" w:eastAsia="Times New Roman" w:hAnsi="Times New Roman" w:cs="B Mitra" w:hint="cs"/>
          <w:b w:val="0"/>
          <w:color w:val="auto"/>
          <w:sz w:val="24"/>
          <w:szCs w:val="24"/>
          <w:rtl/>
        </w:rPr>
        <w:t>‌</w:t>
      </w:r>
      <w:r w:rsidRPr="00352CC0">
        <w:rPr>
          <w:rFonts w:ascii="Times New Roman" w:eastAsia="Times New Roman" w:hAnsi="Times New Roman" w:cs="B Mitra"/>
          <w:b w:val="0"/>
          <w:color w:val="auto"/>
          <w:sz w:val="24"/>
          <w:szCs w:val="24"/>
          <w:rtl/>
        </w:rPr>
        <w:t>یابد."</w:t>
      </w:r>
    </w:p>
    <w:p w:rsidR="00352CC0" w:rsidRPr="00A9683B" w:rsidRDefault="00352CC0" w:rsidP="00352CC0">
      <w:pPr>
        <w:bidi/>
        <w:spacing w:line="240" w:lineRule="auto"/>
        <w:jc w:val="both"/>
        <w:rPr>
          <w:rFonts w:cs="B Mitra"/>
          <w:color w:val="171717" w:themeColor="background2" w:themeShade="1A"/>
          <w:sz w:val="24"/>
          <w:szCs w:val="24"/>
        </w:rPr>
      </w:pPr>
    </w:p>
    <w:sectPr w:rsidR="00352CC0" w:rsidRPr="00A9683B" w:rsidSect="00DF027C">
      <w:headerReference w:type="default" r:id="rId34"/>
      <w:footerReference w:type="default" r:id="rId35"/>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D41" w:rsidRDefault="00713D41">
      <w:r>
        <w:separator/>
      </w:r>
    </w:p>
    <w:p w:rsidR="00713D41" w:rsidRDefault="00713D41"/>
  </w:endnote>
  <w:endnote w:type="continuationSeparator" w:id="0">
    <w:p w:rsidR="00713D41" w:rsidRDefault="00713D41">
      <w:r>
        <w:continuationSeparator/>
      </w:r>
    </w:p>
    <w:p w:rsidR="00713D41" w:rsidRDefault="00713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PT.Mitra" w:hAnsi="IPT.Mitra" w:cs="B Badr"/>
        <w:sz w:val="32"/>
        <w:szCs w:val="24"/>
      </w:rPr>
      <w:id w:val="2040087198"/>
      <w:docPartObj>
        <w:docPartGallery w:val="Page Numbers (Bottom of Page)"/>
        <w:docPartUnique/>
      </w:docPartObj>
    </w:sdtPr>
    <w:sdtEndPr>
      <w:rPr>
        <w:noProof/>
      </w:rPr>
    </w:sdtEndPr>
    <w:sdtContent>
      <w:p w:rsidR="004171C8" w:rsidRPr="00B76A48" w:rsidRDefault="004171C8" w:rsidP="008A4B26">
        <w:pPr>
          <w:pStyle w:val="Footer"/>
          <w:shd w:val="clear" w:color="auto" w:fill="7AD6CF" w:themeFill="accent6" w:themeFillTint="99"/>
          <w:jc w:val="center"/>
          <w:rPr>
            <w:rFonts w:ascii="IPT.Mitra" w:hAnsi="IPT.Mitra" w:cs="B Badr"/>
            <w:sz w:val="32"/>
            <w:szCs w:val="24"/>
          </w:rPr>
        </w:pPr>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B62B7A">
          <w:rPr>
            <w:rFonts w:ascii="IPT.Mitra" w:hAnsi="IPT.Mitra" w:cs="B Badr" w:hint="eastAsia"/>
            <w:noProof/>
            <w:sz w:val="32"/>
            <w:szCs w:val="24"/>
          </w:rPr>
          <w:t>18</w:t>
        </w:r>
        <w:r w:rsidRPr="00B76A48">
          <w:rPr>
            <w:rFonts w:ascii="IPT.Mitra" w:hAnsi="IPT.Mitra" w:cs="B Badr"/>
            <w:noProof/>
            <w:sz w:val="32"/>
            <w:szCs w:val="24"/>
          </w:rPr>
          <w:fldChar w:fldCharType="end"/>
        </w:r>
      </w:p>
    </w:sdtContent>
  </w:sdt>
  <w:p w:rsidR="004171C8" w:rsidRDefault="004171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D41" w:rsidRDefault="00713D41">
      <w:r>
        <w:separator/>
      </w:r>
    </w:p>
    <w:p w:rsidR="00713D41" w:rsidRDefault="00713D41"/>
  </w:footnote>
  <w:footnote w:type="continuationSeparator" w:id="0">
    <w:p w:rsidR="00713D41" w:rsidRDefault="00713D41">
      <w:r>
        <w:continuationSeparator/>
      </w:r>
    </w:p>
    <w:p w:rsidR="00713D41" w:rsidRDefault="00713D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4171C8" w:rsidTr="00D077E9">
      <w:trPr>
        <w:trHeight w:val="978"/>
      </w:trPr>
      <w:tc>
        <w:tcPr>
          <w:tcW w:w="9990" w:type="dxa"/>
          <w:tcBorders>
            <w:top w:val="nil"/>
            <w:left w:val="nil"/>
            <w:bottom w:val="single" w:sz="36" w:space="0" w:color="34ABA2" w:themeColor="accent3"/>
            <w:right w:val="nil"/>
          </w:tcBorders>
        </w:tcPr>
        <w:p w:rsidR="004171C8" w:rsidRDefault="004171C8">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3421026</wp:posOffset>
                    </wp:positionH>
                    <wp:positionV relativeFrom="paragraph">
                      <wp:posOffset>308344</wp:posOffset>
                    </wp:positionV>
                    <wp:extent cx="2891863" cy="30834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91863"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71C8" w:rsidRPr="0046046F" w:rsidRDefault="004171C8" w:rsidP="008E1AA4">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sidR="008E1AA4">
                                  <w:rPr>
                                    <w:rFonts w:cs="B Titr" w:hint="cs"/>
                                    <w:color w:val="278079" w:themeColor="accent3" w:themeShade="BF"/>
                                    <w:rtl/>
                                    <w:lang w:bidi="fa-IR"/>
                                  </w:rPr>
                                  <w:t>در تیر</w:t>
                                </w:r>
                                <w:r>
                                  <w:rPr>
                                    <w:rFonts w:cs="B Titr" w:hint="cs"/>
                                    <w:color w:val="278079" w:themeColor="accent3" w:themeShade="BF"/>
                                    <w:rtl/>
                                    <w:lang w:bidi="fa-IR"/>
                                  </w:rPr>
                                  <w:t xml:space="preserve">ماه </w:t>
                                </w:r>
                                <w:r w:rsidRPr="0046046F">
                                  <w:rPr>
                                    <w:rFonts w:cs="B Titr" w:hint="cs"/>
                                    <w:color w:val="278079" w:themeColor="accent3" w:themeShade="BF"/>
                                    <w:rtl/>
                                    <w:lang w:bidi="fa-IR"/>
                                  </w:rPr>
                                  <w:t xml:space="preserve"> 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50" type="#_x0000_t202" style="position:absolute;margin-left:269.35pt;margin-top:24.3pt;width:227.7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" filled="f" stroked="f" strokeweight=".5pt">
                    <v:textbox>
                      <w:txbxContent>
                        <w:p w:rsidR="004171C8" w:rsidRPr="0046046F" w:rsidRDefault="004171C8" w:rsidP="008E1AA4">
                          <w:pPr>
                            <w:jc w:val="right"/>
                            <w:rPr>
                              <w:rFonts w:cs="B Titr"/>
                              <w:color w:val="278079" w:themeColor="accent3" w:themeShade="BF"/>
                              <w:rtl/>
                              <w:lang w:bidi="fa-IR"/>
                            </w:rPr>
                          </w:pPr>
                          <w:r w:rsidRPr="0046046F">
                            <w:rPr>
                              <w:rFonts w:cs="B Titr" w:hint="cs"/>
                              <w:color w:val="278079" w:themeColor="accent3" w:themeShade="BF"/>
                              <w:rtl/>
                              <w:lang w:bidi="fa-IR"/>
                            </w:rPr>
                            <w:t xml:space="preserve">مهمترین اخبار صنعت برق </w:t>
                          </w:r>
                          <w:r w:rsidR="008E1AA4">
                            <w:rPr>
                              <w:rFonts w:cs="B Titr" w:hint="cs"/>
                              <w:color w:val="278079" w:themeColor="accent3" w:themeShade="BF"/>
                              <w:rtl/>
                              <w:lang w:bidi="fa-IR"/>
                            </w:rPr>
                            <w:t>در تیر</w:t>
                          </w:r>
                          <w:r>
                            <w:rPr>
                              <w:rFonts w:cs="B Titr" w:hint="cs"/>
                              <w:color w:val="278079" w:themeColor="accent3" w:themeShade="BF"/>
                              <w:rtl/>
                              <w:lang w:bidi="fa-IR"/>
                            </w:rPr>
                            <w:t xml:space="preserve">ماه </w:t>
                          </w:r>
                          <w:r w:rsidRPr="0046046F">
                            <w:rPr>
                              <w:rFonts w:cs="B Titr" w:hint="cs"/>
                              <w:color w:val="278079" w:themeColor="accent3" w:themeShade="BF"/>
                              <w:rtl/>
                              <w:lang w:bidi="fa-IR"/>
                            </w:rPr>
                            <w:t xml:space="preserve"> 1400</w:t>
                          </w:r>
                        </w:p>
                      </w:txbxContent>
                    </v:textbox>
                  </v:shape>
                </w:pict>
              </mc:Fallback>
            </mc:AlternateContent>
          </w:r>
        </w:p>
      </w:tc>
    </w:tr>
  </w:tbl>
  <w:p w:rsidR="004171C8" w:rsidRDefault="004171C8" w:rsidP="00D077E9">
    <w:pPr>
      <w:pStyle w:val="Header"/>
    </w:pPr>
    <w:r>
      <w:rPr>
        <w:noProof/>
        <w:color w:val="808080" w:themeColor="background1" w:themeShade="80"/>
      </w:rPr>
      <mc:AlternateContent>
        <mc:Choice Requires="wpg">
          <w:drawing>
            <wp:anchor distT="0" distB="0" distL="182880" distR="182880" simplePos="0" relativeHeight="251663360" behindDoc="1" locked="0" layoutInCell="1" allowOverlap="1">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71C8" w:rsidRPr="004753AB" w:rsidRDefault="004171C8"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w:t>
                            </w:r>
                            <w:r w:rsidRPr="004753AB">
                              <w:rPr>
                                <w:rFonts w:cs="B Nazanin" w:hint="cs"/>
                                <w:b w:val="0"/>
                                <w:bCs/>
                                <w:color w:val="1B174A" w:themeColor="text1" w:themeTint="E6"/>
                                <w:sz w:val="32"/>
                                <w:szCs w:val="24"/>
                                <w:rtl/>
                                <w:lang w:bidi="fa-IR"/>
                              </w:rPr>
                              <w:t xml:space="preserve">روابط عمومی پژوهشگاه نیرو </w:t>
                            </w:r>
                          </w:p>
                          <w:p w:rsidR="004171C8" w:rsidRDefault="004171C8"/>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42" o:spid="_x0000_s1051"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">
              <v:rect id="Rectangle 43" o:spid="_x0000_s1052"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0f0d29 [3213]" stroked="f" strokeweight="2pt"/>
              <v:shape id="Text Box 44" o:spid="_x0000_s1053"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rsidR="004171C8" w:rsidRPr="004753AB" w:rsidRDefault="004171C8"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rsidR="004171C8" w:rsidRDefault="004171C8"/>
                  </w:txbxContent>
                </v:textbox>
              </v:shape>
              <w10:wrap anchorx="margin" anchory="page"/>
            </v:group>
          </w:pict>
        </mc:Fallback>
      </mc:AlternateContent>
    </w:r>
    <w:r>
      <w:rPr>
        <w:rFonts w:cs="B Nazanin"/>
        <w:b w:val="0"/>
        <w:bCs/>
        <w:noProof/>
        <w:szCs w:val="28"/>
      </w:rPr>
      <w:drawing>
        <wp:anchor distT="0" distB="0" distL="114300" distR="114300" simplePos="0" relativeHeight="251661312" behindDoc="1" locked="0" layoutInCell="1" allowOverlap="1" wp14:anchorId="6C441088" wp14:editId="0A3B17D6">
          <wp:simplePos x="0" y="0"/>
          <wp:positionH relativeFrom="leftMargin">
            <wp:posOffset>229235</wp:posOffset>
          </wp:positionH>
          <wp:positionV relativeFrom="paragraph">
            <wp:posOffset>-311312</wp:posOffset>
          </wp:positionV>
          <wp:extent cx="447675" cy="4012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401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14F53"/>
    <w:rsid w:val="0002482E"/>
    <w:rsid w:val="00050324"/>
    <w:rsid w:val="00050BCD"/>
    <w:rsid w:val="0005461A"/>
    <w:rsid w:val="000572AA"/>
    <w:rsid w:val="00057F64"/>
    <w:rsid w:val="000762A3"/>
    <w:rsid w:val="000903EA"/>
    <w:rsid w:val="000A0150"/>
    <w:rsid w:val="000E2298"/>
    <w:rsid w:val="000E4C71"/>
    <w:rsid w:val="000E63C9"/>
    <w:rsid w:val="000F34D4"/>
    <w:rsid w:val="0010333B"/>
    <w:rsid w:val="00104CF8"/>
    <w:rsid w:val="00117F46"/>
    <w:rsid w:val="00122D08"/>
    <w:rsid w:val="00124469"/>
    <w:rsid w:val="00130E9D"/>
    <w:rsid w:val="0014241F"/>
    <w:rsid w:val="00150A6D"/>
    <w:rsid w:val="00174DB7"/>
    <w:rsid w:val="00175F85"/>
    <w:rsid w:val="00177BBA"/>
    <w:rsid w:val="001846FB"/>
    <w:rsid w:val="00185B35"/>
    <w:rsid w:val="00190815"/>
    <w:rsid w:val="00192F5F"/>
    <w:rsid w:val="001A5666"/>
    <w:rsid w:val="001A59EA"/>
    <w:rsid w:val="001B27E1"/>
    <w:rsid w:val="001C1238"/>
    <w:rsid w:val="001E11D8"/>
    <w:rsid w:val="001E6A39"/>
    <w:rsid w:val="001F1B59"/>
    <w:rsid w:val="001F2BC8"/>
    <w:rsid w:val="001F2CCB"/>
    <w:rsid w:val="001F5F6B"/>
    <w:rsid w:val="001F7079"/>
    <w:rsid w:val="00202A9B"/>
    <w:rsid w:val="0020765C"/>
    <w:rsid w:val="00215128"/>
    <w:rsid w:val="00231D14"/>
    <w:rsid w:val="002360D5"/>
    <w:rsid w:val="00237AF4"/>
    <w:rsid w:val="00243EBC"/>
    <w:rsid w:val="0024538D"/>
    <w:rsid w:val="00245640"/>
    <w:rsid w:val="00246A35"/>
    <w:rsid w:val="0024778B"/>
    <w:rsid w:val="00254886"/>
    <w:rsid w:val="00254A0B"/>
    <w:rsid w:val="00275BC2"/>
    <w:rsid w:val="00283899"/>
    <w:rsid w:val="00283E0A"/>
    <w:rsid w:val="00284348"/>
    <w:rsid w:val="0028698B"/>
    <w:rsid w:val="002C7FD7"/>
    <w:rsid w:val="002E1E2D"/>
    <w:rsid w:val="002F2990"/>
    <w:rsid w:val="002F51F5"/>
    <w:rsid w:val="00304EA9"/>
    <w:rsid w:val="00310981"/>
    <w:rsid w:val="00312137"/>
    <w:rsid w:val="00324596"/>
    <w:rsid w:val="00330359"/>
    <w:rsid w:val="00334B97"/>
    <w:rsid w:val="0033762F"/>
    <w:rsid w:val="00352CC0"/>
    <w:rsid w:val="00354185"/>
    <w:rsid w:val="00355A84"/>
    <w:rsid w:val="00366C7E"/>
    <w:rsid w:val="003741CE"/>
    <w:rsid w:val="003746CD"/>
    <w:rsid w:val="0037702B"/>
    <w:rsid w:val="00382D31"/>
    <w:rsid w:val="003835A8"/>
    <w:rsid w:val="00384EA3"/>
    <w:rsid w:val="003901B8"/>
    <w:rsid w:val="0039759B"/>
    <w:rsid w:val="003A2289"/>
    <w:rsid w:val="003A39A1"/>
    <w:rsid w:val="003C2191"/>
    <w:rsid w:val="003D3863"/>
    <w:rsid w:val="00404832"/>
    <w:rsid w:val="004110DE"/>
    <w:rsid w:val="004171C8"/>
    <w:rsid w:val="0044085A"/>
    <w:rsid w:val="0046046F"/>
    <w:rsid w:val="004753AB"/>
    <w:rsid w:val="00477074"/>
    <w:rsid w:val="00480A0C"/>
    <w:rsid w:val="004B038B"/>
    <w:rsid w:val="004B21A5"/>
    <w:rsid w:val="004B7154"/>
    <w:rsid w:val="004C0D8B"/>
    <w:rsid w:val="004D28FB"/>
    <w:rsid w:val="004E58C9"/>
    <w:rsid w:val="004F35B8"/>
    <w:rsid w:val="004F6D9F"/>
    <w:rsid w:val="00502202"/>
    <w:rsid w:val="005037F0"/>
    <w:rsid w:val="0051463B"/>
    <w:rsid w:val="00516A86"/>
    <w:rsid w:val="0052039A"/>
    <w:rsid w:val="00526896"/>
    <w:rsid w:val="005275F6"/>
    <w:rsid w:val="00530797"/>
    <w:rsid w:val="00532B83"/>
    <w:rsid w:val="00550F65"/>
    <w:rsid w:val="005631B5"/>
    <w:rsid w:val="0057087C"/>
    <w:rsid w:val="00572102"/>
    <w:rsid w:val="00585A54"/>
    <w:rsid w:val="005A0957"/>
    <w:rsid w:val="005A191D"/>
    <w:rsid w:val="005D0112"/>
    <w:rsid w:val="005D4FB3"/>
    <w:rsid w:val="005E544C"/>
    <w:rsid w:val="005E6427"/>
    <w:rsid w:val="005F1BB0"/>
    <w:rsid w:val="005F6237"/>
    <w:rsid w:val="00603BCC"/>
    <w:rsid w:val="00607DBB"/>
    <w:rsid w:val="00613491"/>
    <w:rsid w:val="006160F4"/>
    <w:rsid w:val="006311BC"/>
    <w:rsid w:val="0063476E"/>
    <w:rsid w:val="006378F2"/>
    <w:rsid w:val="006511ED"/>
    <w:rsid w:val="006522C9"/>
    <w:rsid w:val="00652F8B"/>
    <w:rsid w:val="00653558"/>
    <w:rsid w:val="00656C4D"/>
    <w:rsid w:val="00657374"/>
    <w:rsid w:val="00680625"/>
    <w:rsid w:val="006A3D35"/>
    <w:rsid w:val="006B5082"/>
    <w:rsid w:val="006B5D4E"/>
    <w:rsid w:val="006E14FE"/>
    <w:rsid w:val="006E5716"/>
    <w:rsid w:val="006F15E0"/>
    <w:rsid w:val="006F7368"/>
    <w:rsid w:val="00713D41"/>
    <w:rsid w:val="00720B53"/>
    <w:rsid w:val="00721067"/>
    <w:rsid w:val="00725C77"/>
    <w:rsid w:val="00725F0E"/>
    <w:rsid w:val="007302B3"/>
    <w:rsid w:val="00730733"/>
    <w:rsid w:val="00730E3A"/>
    <w:rsid w:val="00735134"/>
    <w:rsid w:val="00736AAF"/>
    <w:rsid w:val="00745B72"/>
    <w:rsid w:val="00755B90"/>
    <w:rsid w:val="0075715C"/>
    <w:rsid w:val="00765B2A"/>
    <w:rsid w:val="00766385"/>
    <w:rsid w:val="007775BD"/>
    <w:rsid w:val="0077765A"/>
    <w:rsid w:val="007811F5"/>
    <w:rsid w:val="00781C69"/>
    <w:rsid w:val="00783A34"/>
    <w:rsid w:val="00785551"/>
    <w:rsid w:val="007C6B52"/>
    <w:rsid w:val="007D16C5"/>
    <w:rsid w:val="007E4237"/>
    <w:rsid w:val="007E6F43"/>
    <w:rsid w:val="007F5E1C"/>
    <w:rsid w:val="00800C2B"/>
    <w:rsid w:val="00807CFF"/>
    <w:rsid w:val="00817E42"/>
    <w:rsid w:val="00820F5A"/>
    <w:rsid w:val="0082149A"/>
    <w:rsid w:val="00824808"/>
    <w:rsid w:val="008259E5"/>
    <w:rsid w:val="00825DCB"/>
    <w:rsid w:val="008315CB"/>
    <w:rsid w:val="0083346C"/>
    <w:rsid w:val="0085154D"/>
    <w:rsid w:val="00852CA8"/>
    <w:rsid w:val="00862295"/>
    <w:rsid w:val="00862FE4"/>
    <w:rsid w:val="0086389A"/>
    <w:rsid w:val="008645CE"/>
    <w:rsid w:val="00871C12"/>
    <w:rsid w:val="00872D54"/>
    <w:rsid w:val="0087605E"/>
    <w:rsid w:val="008A0145"/>
    <w:rsid w:val="008A42BC"/>
    <w:rsid w:val="008A4B26"/>
    <w:rsid w:val="008A6BEB"/>
    <w:rsid w:val="008A6F1A"/>
    <w:rsid w:val="008B1FEE"/>
    <w:rsid w:val="008D354F"/>
    <w:rsid w:val="008D42F7"/>
    <w:rsid w:val="008E1AA4"/>
    <w:rsid w:val="008E41BE"/>
    <w:rsid w:val="008F7FC2"/>
    <w:rsid w:val="00903C32"/>
    <w:rsid w:val="0091412F"/>
    <w:rsid w:val="00916B16"/>
    <w:rsid w:val="009173B9"/>
    <w:rsid w:val="0093335D"/>
    <w:rsid w:val="0093613E"/>
    <w:rsid w:val="00943026"/>
    <w:rsid w:val="00966B81"/>
    <w:rsid w:val="009857ED"/>
    <w:rsid w:val="009B5AAA"/>
    <w:rsid w:val="009B70A2"/>
    <w:rsid w:val="009C0B8A"/>
    <w:rsid w:val="009C6687"/>
    <w:rsid w:val="009C7720"/>
    <w:rsid w:val="009F6FD8"/>
    <w:rsid w:val="00A0491E"/>
    <w:rsid w:val="00A177D4"/>
    <w:rsid w:val="00A178BA"/>
    <w:rsid w:val="00A23AFA"/>
    <w:rsid w:val="00A31B3E"/>
    <w:rsid w:val="00A51964"/>
    <w:rsid w:val="00A532F3"/>
    <w:rsid w:val="00A57A0C"/>
    <w:rsid w:val="00A62BCE"/>
    <w:rsid w:val="00A638A0"/>
    <w:rsid w:val="00A659D9"/>
    <w:rsid w:val="00A72669"/>
    <w:rsid w:val="00A72B0C"/>
    <w:rsid w:val="00A8489E"/>
    <w:rsid w:val="00A9683B"/>
    <w:rsid w:val="00AB540C"/>
    <w:rsid w:val="00AC29F3"/>
    <w:rsid w:val="00AC376D"/>
    <w:rsid w:val="00AD147D"/>
    <w:rsid w:val="00AD6A55"/>
    <w:rsid w:val="00AE0014"/>
    <w:rsid w:val="00AF5166"/>
    <w:rsid w:val="00B0506C"/>
    <w:rsid w:val="00B053A9"/>
    <w:rsid w:val="00B142A8"/>
    <w:rsid w:val="00B20331"/>
    <w:rsid w:val="00B231E5"/>
    <w:rsid w:val="00B35CCF"/>
    <w:rsid w:val="00B469A3"/>
    <w:rsid w:val="00B5434A"/>
    <w:rsid w:val="00B62B7A"/>
    <w:rsid w:val="00B65A2E"/>
    <w:rsid w:val="00B66F9D"/>
    <w:rsid w:val="00B72085"/>
    <w:rsid w:val="00B76A48"/>
    <w:rsid w:val="00B76D4C"/>
    <w:rsid w:val="00B77212"/>
    <w:rsid w:val="00B80EB2"/>
    <w:rsid w:val="00B9706B"/>
    <w:rsid w:val="00BA3269"/>
    <w:rsid w:val="00BB052C"/>
    <w:rsid w:val="00BB31C6"/>
    <w:rsid w:val="00BD64D5"/>
    <w:rsid w:val="00C02B87"/>
    <w:rsid w:val="00C17C5F"/>
    <w:rsid w:val="00C305FE"/>
    <w:rsid w:val="00C4086D"/>
    <w:rsid w:val="00C41630"/>
    <w:rsid w:val="00C447CE"/>
    <w:rsid w:val="00C52855"/>
    <w:rsid w:val="00C541DF"/>
    <w:rsid w:val="00C61CFC"/>
    <w:rsid w:val="00C62644"/>
    <w:rsid w:val="00C711C5"/>
    <w:rsid w:val="00C73885"/>
    <w:rsid w:val="00C909FB"/>
    <w:rsid w:val="00CA1896"/>
    <w:rsid w:val="00CB5B28"/>
    <w:rsid w:val="00CF4DA8"/>
    <w:rsid w:val="00CF5371"/>
    <w:rsid w:val="00D00FA3"/>
    <w:rsid w:val="00D01508"/>
    <w:rsid w:val="00D0323A"/>
    <w:rsid w:val="00D0559F"/>
    <w:rsid w:val="00D077E9"/>
    <w:rsid w:val="00D1614C"/>
    <w:rsid w:val="00D2384C"/>
    <w:rsid w:val="00D253A8"/>
    <w:rsid w:val="00D32669"/>
    <w:rsid w:val="00D33911"/>
    <w:rsid w:val="00D42CB7"/>
    <w:rsid w:val="00D51697"/>
    <w:rsid w:val="00D5413D"/>
    <w:rsid w:val="00D543A1"/>
    <w:rsid w:val="00D570A9"/>
    <w:rsid w:val="00D70D02"/>
    <w:rsid w:val="00D770C7"/>
    <w:rsid w:val="00D86945"/>
    <w:rsid w:val="00D90290"/>
    <w:rsid w:val="00D917EE"/>
    <w:rsid w:val="00DB02F9"/>
    <w:rsid w:val="00DB0DA2"/>
    <w:rsid w:val="00DC056E"/>
    <w:rsid w:val="00DC3E31"/>
    <w:rsid w:val="00DD152F"/>
    <w:rsid w:val="00DD448D"/>
    <w:rsid w:val="00DE213F"/>
    <w:rsid w:val="00DF027C"/>
    <w:rsid w:val="00E00940"/>
    <w:rsid w:val="00E00A32"/>
    <w:rsid w:val="00E02ACE"/>
    <w:rsid w:val="00E046A5"/>
    <w:rsid w:val="00E14FD2"/>
    <w:rsid w:val="00E17D44"/>
    <w:rsid w:val="00E22ACD"/>
    <w:rsid w:val="00E320F9"/>
    <w:rsid w:val="00E620B0"/>
    <w:rsid w:val="00E726F0"/>
    <w:rsid w:val="00E77DD7"/>
    <w:rsid w:val="00E81748"/>
    <w:rsid w:val="00E81B40"/>
    <w:rsid w:val="00EA7137"/>
    <w:rsid w:val="00EA78A5"/>
    <w:rsid w:val="00EB6DC9"/>
    <w:rsid w:val="00ED1F09"/>
    <w:rsid w:val="00ED35F1"/>
    <w:rsid w:val="00EE4FA9"/>
    <w:rsid w:val="00EF555B"/>
    <w:rsid w:val="00F027BB"/>
    <w:rsid w:val="00F06152"/>
    <w:rsid w:val="00F11DCF"/>
    <w:rsid w:val="00F162EA"/>
    <w:rsid w:val="00F2082F"/>
    <w:rsid w:val="00F26F07"/>
    <w:rsid w:val="00F501E8"/>
    <w:rsid w:val="00F517F2"/>
    <w:rsid w:val="00F52D27"/>
    <w:rsid w:val="00F566D1"/>
    <w:rsid w:val="00F80613"/>
    <w:rsid w:val="00F83527"/>
    <w:rsid w:val="00F8369E"/>
    <w:rsid w:val="00F9692B"/>
    <w:rsid w:val="00F97E49"/>
    <w:rsid w:val="00FB254E"/>
    <w:rsid w:val="00FC49E5"/>
    <w:rsid w:val="00FC6272"/>
    <w:rsid w:val="00FD4470"/>
    <w:rsid w:val="00FD583F"/>
    <w:rsid w:val="00FD7488"/>
    <w:rsid w:val="00FF0F1E"/>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87E231-362F-4739-BD1B-DEEB45330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semiHidden/>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semiHidden/>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1349409436">
              <w:marLeft w:val="0"/>
              <w:marRight w:val="0"/>
              <w:marTop w:val="0"/>
              <w:marBottom w:val="0"/>
              <w:divBdr>
                <w:top w:val="none" w:sz="0" w:space="0" w:color="auto"/>
                <w:left w:val="none" w:sz="0" w:space="0" w:color="auto"/>
                <w:bottom w:val="none" w:sz="0" w:space="0" w:color="auto"/>
                <w:right w:val="none" w:sz="0" w:space="0" w:color="auto"/>
              </w:divBdr>
            </w:div>
            <w:div w:id="702368021">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sChild>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2029793701">
              <w:marLeft w:val="0"/>
              <w:marRight w:val="0"/>
              <w:marTop w:val="0"/>
              <w:marBottom w:val="0"/>
              <w:divBdr>
                <w:top w:val="none" w:sz="0" w:space="0" w:color="auto"/>
                <w:left w:val="none" w:sz="0" w:space="0" w:color="auto"/>
                <w:bottom w:val="none" w:sz="0" w:space="0" w:color="auto"/>
                <w:right w:val="none" w:sz="0" w:space="0" w:color="auto"/>
              </w:divBdr>
            </w:div>
            <w:div w:id="479809508">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sChild>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822623366">
                  <w:marLeft w:val="0"/>
                  <w:marRight w:val="0"/>
                  <w:marTop w:val="0"/>
                  <w:marBottom w:val="0"/>
                  <w:divBdr>
                    <w:top w:val="none" w:sz="0" w:space="0" w:color="auto"/>
                    <w:left w:val="none" w:sz="0" w:space="0" w:color="auto"/>
                    <w:bottom w:val="none" w:sz="0" w:space="0" w:color="auto"/>
                    <w:right w:val="none" w:sz="0" w:space="0" w:color="auto"/>
                  </w:divBdr>
                </w:div>
                <w:div w:id="11302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2079286805">
          <w:marLeft w:val="0"/>
          <w:marRight w:val="0"/>
          <w:marTop w:val="0"/>
          <w:marBottom w:val="0"/>
          <w:divBdr>
            <w:top w:val="none" w:sz="0" w:space="0" w:color="auto"/>
            <w:left w:val="none" w:sz="0" w:space="0" w:color="auto"/>
            <w:bottom w:val="none" w:sz="0" w:space="0" w:color="auto"/>
            <w:right w:val="none" w:sz="0" w:space="0" w:color="auto"/>
          </w:divBdr>
        </w:div>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1147236298">
          <w:marLeft w:val="0"/>
          <w:marRight w:val="0"/>
          <w:marTop w:val="0"/>
          <w:marBottom w:val="0"/>
          <w:divBdr>
            <w:top w:val="none" w:sz="0" w:space="0" w:color="auto"/>
            <w:left w:val="none" w:sz="0" w:space="0" w:color="auto"/>
            <w:bottom w:val="none" w:sz="0" w:space="0" w:color="auto"/>
            <w:right w:val="none" w:sz="0" w:space="0" w:color="auto"/>
          </w:divBdr>
        </w:div>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560216485">
                  <w:marLeft w:val="0"/>
                  <w:marRight w:val="0"/>
                  <w:marTop w:val="0"/>
                  <w:marBottom w:val="0"/>
                  <w:divBdr>
                    <w:top w:val="none" w:sz="0" w:space="0" w:color="auto"/>
                    <w:left w:val="none" w:sz="0" w:space="0" w:color="auto"/>
                    <w:bottom w:val="none" w:sz="0" w:space="0" w:color="auto"/>
                    <w:right w:val="none" w:sz="0" w:space="0" w:color="auto"/>
                  </w:divBdr>
                </w:div>
                <w:div w:id="616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1235554280">
          <w:marLeft w:val="0"/>
          <w:marRight w:val="0"/>
          <w:marTop w:val="0"/>
          <w:marBottom w:val="0"/>
          <w:divBdr>
            <w:top w:val="none" w:sz="0" w:space="0" w:color="auto"/>
            <w:left w:val="none" w:sz="0" w:space="0" w:color="auto"/>
            <w:bottom w:val="none" w:sz="0" w:space="0" w:color="auto"/>
            <w:right w:val="none" w:sz="0" w:space="0" w:color="auto"/>
          </w:divBdr>
        </w:div>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jpeg"/><Relationship Id="rId21" Type="http://schemas.openxmlformats.org/officeDocument/2006/relationships/hyperlink" Target="https://www.tasnimnews.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mehrnews.com/news/5260441/&#1576;&#1575;&#1740;&#1583;-&#1583;&#1585;-&#1576;&#1582;&#1588;-&#1576;&#1585;&#1602;-&#1608;-&#1575;&#1606;&#1585;&#1688;&#1740;-&#1607;&#1575;&#1740;-&#1578;&#1580;&#1583;&#1740;&#1583;&#1662;&#1584;&#1740;&#1585;-&#1587;&#1585;&#1605;&#1575;&#1740;&#1607;-&#1711;&#1584;&#1575;&#1585;&#1740;-&#1588;&#1608;&#1583;" TargetMode="External"/><Relationship Id="rId25" Type="http://schemas.openxmlformats.org/officeDocument/2006/relationships/image" Target="media/image11.jp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www.tasnimnews.com" TargetMode="External"/><Relationship Id="rId20" Type="http://schemas.openxmlformats.org/officeDocument/2006/relationships/image" Target="media/image8.jpeg"/><Relationship Id="rId29" Type="http://schemas.openxmlformats.org/officeDocument/2006/relationships/hyperlink" Target="https://www.iribnews.ir/fa/econom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rghnews.com" TargetMode="External"/><Relationship Id="rId24" Type="http://schemas.openxmlformats.org/officeDocument/2006/relationships/hyperlink" Target="https://www.ilna.news/&#1576;&#1582;&#1588;-%D8%A7%D9%82%D8%AA%D8%B5%D8%A7%D8%AF%DB%8C-4/1104877-%D8%A8%D8%A7%DB%8C%D8%AF-%D8%AA%D8%B5%D9%85%DB%8C%D9%85%D8%A7%D8%AA-%D8%B4%D8%AC%D8%A7%D8%B9%D8%A7%D9%86%D9%87-%D8%AF%D8%B1-%D8%AD%D9%88%D8%B2%D9%87-%D9%82%DB%8C%D9%85%D8%AA-%DA%AF%D8%B0%D8%A7%D8%B1%DB%8C-%D8%A7%D9%86%D8%B1%DA%98%DB%8C-%DA%AF%D8%B1%D9%81%D8%AA%D9%87-%D8%B4%D9%88%D8%AF"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mehrnews.com"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asnimnews.com"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8130A-85E2-43D5-B6F3-BBD2D85A3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73</TotalTime>
  <Pages>18</Pages>
  <Words>7481</Words>
  <Characters>32396</Characters>
  <Application>Microsoft Office Word</Application>
  <DocSecurity>0</DocSecurity>
  <Lines>415</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Khadijeh Mohammadi</dc:creator>
  <cp:keywords/>
  <cp:lastModifiedBy>Khadijeh Mohammadi</cp:lastModifiedBy>
  <cp:revision>32</cp:revision>
  <cp:lastPrinted>2021-07-27T06:01:00Z</cp:lastPrinted>
  <dcterms:created xsi:type="dcterms:W3CDTF">2021-07-27T04:49:00Z</dcterms:created>
  <dcterms:modified xsi:type="dcterms:W3CDTF">2021-07-27T06:02:00Z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